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602569" w14:textId="45826188" w:rsidR="00773AA5" w:rsidRPr="00773AA5" w:rsidRDefault="002256B5" w:rsidP="5560415E">
      <w:pPr>
        <w:rPr>
          <w:rFonts w:ascii="Cavolini" w:eastAsia="Calibri" w:hAnsi="Cavolini" w:cs="Cavolini"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1651072" behindDoc="0" locked="0" layoutInCell="1" allowOverlap="1" wp14:anchorId="2AF71916" wp14:editId="169D3281">
            <wp:simplePos x="0" y="0"/>
            <wp:positionH relativeFrom="column">
              <wp:posOffset>4380865</wp:posOffset>
            </wp:positionH>
            <wp:positionV relativeFrom="line">
              <wp:posOffset>187960</wp:posOffset>
            </wp:positionV>
            <wp:extent cx="1866900" cy="2514600"/>
            <wp:effectExtent l="0" t="0" r="0" b="0"/>
            <wp:wrapSquare wrapText="bothSides"/>
            <wp:docPr id="301" name="Bil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ucida Calligraphy" w:hAnsi="Lucida Calligraphy" w:cs="Arial"/>
          <w:b/>
          <w:i/>
          <w:noProof/>
          <w:sz w:val="40"/>
          <w:szCs w:val="40"/>
        </w:rPr>
        <w:drawing>
          <wp:anchor distT="0" distB="0" distL="114300" distR="114300" simplePos="0" relativeHeight="251652096" behindDoc="1" locked="0" layoutInCell="1" allowOverlap="1" wp14:anchorId="2BCF5CC7" wp14:editId="730B6135">
            <wp:simplePos x="0" y="0"/>
            <wp:positionH relativeFrom="column">
              <wp:posOffset>-467360</wp:posOffset>
            </wp:positionH>
            <wp:positionV relativeFrom="page">
              <wp:posOffset>1438275</wp:posOffset>
            </wp:positionV>
            <wp:extent cx="2143125" cy="2124075"/>
            <wp:effectExtent l="0" t="0" r="0" b="0"/>
            <wp:wrapSquare wrapText="bothSides"/>
            <wp:docPr id="303" name="Bil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CBB" w:rsidRPr="5560415E">
        <w:rPr>
          <w:rFonts w:ascii="Arial" w:hAnsi="Arial" w:cs="Arial"/>
          <w:b/>
          <w:bCs/>
          <w:i/>
          <w:iCs/>
          <w:sz w:val="40"/>
          <w:szCs w:val="40"/>
        </w:rPr>
        <w:t xml:space="preserve"> </w:t>
      </w:r>
      <w:r w:rsidR="00773AA5" w:rsidRPr="5560415E">
        <w:rPr>
          <w:rFonts w:ascii="Arial" w:hAnsi="Arial" w:cs="Arial"/>
          <w:b/>
          <w:bCs/>
          <w:i/>
          <w:iCs/>
          <w:sz w:val="40"/>
          <w:szCs w:val="40"/>
        </w:rPr>
        <w:t xml:space="preserve">        </w:t>
      </w:r>
      <w:r w:rsidR="00773AA5" w:rsidRPr="5560415E">
        <w:rPr>
          <w:rFonts w:ascii="Arial" w:hAnsi="Arial" w:cs="Arial"/>
          <w:i/>
          <w:iCs/>
          <w:sz w:val="28"/>
          <w:szCs w:val="28"/>
        </w:rPr>
        <w:t xml:space="preserve">       </w:t>
      </w:r>
      <w:r w:rsidR="002D5C3D" w:rsidRPr="5560415E">
        <w:rPr>
          <w:rFonts w:ascii="Arial" w:hAnsi="Arial" w:cs="Arial"/>
          <w:i/>
          <w:iCs/>
          <w:sz w:val="28"/>
          <w:szCs w:val="28"/>
        </w:rPr>
        <w:t xml:space="preserve">                </w:t>
      </w:r>
      <w:r w:rsidR="002D5C3D" w:rsidRPr="5560415E">
        <w:rPr>
          <w:rFonts w:ascii="Arial" w:hAnsi="Arial" w:cs="Arial"/>
          <w:b/>
          <w:bCs/>
          <w:i/>
          <w:iCs/>
          <w:sz w:val="40"/>
          <w:szCs w:val="40"/>
        </w:rPr>
        <w:t xml:space="preserve">     </w:t>
      </w:r>
      <w:r w:rsidR="191DA35D">
        <w:rPr>
          <w:noProof/>
        </w:rPr>
        <w:drawing>
          <wp:inline distT="0" distB="0" distL="0" distR="0" wp14:anchorId="4B7C9FFD" wp14:editId="1B516BEE">
            <wp:extent cx="1752600" cy="1752600"/>
            <wp:effectExtent l="0" t="0" r="0" b="0"/>
            <wp:docPr id="16527025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031149" name="Picture 101803114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AB995" w14:textId="77777777" w:rsidR="0036442F" w:rsidRDefault="191DA35D" w:rsidP="6AC7917A">
      <w:pPr>
        <w:rPr>
          <w:rFonts w:ascii="Cavolini" w:hAnsi="Cavolini" w:cs="Cavolini"/>
          <w:b/>
          <w:bCs/>
          <w:i/>
          <w:iCs/>
          <w:sz w:val="40"/>
          <w:szCs w:val="40"/>
        </w:rPr>
      </w:pPr>
      <w:r w:rsidRPr="6AC7917A">
        <w:rPr>
          <w:rFonts w:ascii="Cavolini" w:hAnsi="Cavolini" w:cs="Cavolini"/>
          <w:b/>
          <w:bCs/>
          <w:i/>
          <w:iCs/>
          <w:sz w:val="40"/>
          <w:szCs w:val="40"/>
        </w:rPr>
        <w:t xml:space="preserve">                   </w:t>
      </w:r>
    </w:p>
    <w:p w14:paraId="02BF516E" w14:textId="77777777" w:rsidR="0036442F" w:rsidRDefault="0036442F" w:rsidP="6AC7917A">
      <w:pPr>
        <w:rPr>
          <w:rFonts w:ascii="Cavolini" w:hAnsi="Cavolini" w:cs="Cavolini"/>
          <w:b/>
          <w:bCs/>
          <w:i/>
          <w:iCs/>
          <w:sz w:val="40"/>
          <w:szCs w:val="40"/>
        </w:rPr>
      </w:pPr>
    </w:p>
    <w:p w14:paraId="50122186" w14:textId="38B71AD5" w:rsidR="00773AA5" w:rsidRPr="00773AA5" w:rsidRDefault="0036442F" w:rsidP="6AC7917A">
      <w:pPr>
        <w:rPr>
          <w:rFonts w:ascii="Cavolini" w:hAnsi="Cavolini" w:cs="Cavolini"/>
          <w:b/>
          <w:bCs/>
          <w:i/>
          <w:iCs/>
          <w:sz w:val="40"/>
          <w:szCs w:val="40"/>
        </w:rPr>
      </w:pPr>
      <w:r>
        <w:rPr>
          <w:rFonts w:ascii="Cavolini" w:hAnsi="Cavolini" w:cs="Cavolini"/>
          <w:b/>
          <w:bCs/>
          <w:i/>
          <w:iCs/>
          <w:sz w:val="40"/>
          <w:szCs w:val="40"/>
        </w:rPr>
        <w:t xml:space="preserve">                   </w:t>
      </w:r>
      <w:r w:rsidR="001E3386" w:rsidRPr="6AC7917A">
        <w:rPr>
          <w:rFonts w:ascii="Cavolini" w:hAnsi="Cavolini" w:cs="Cavolini"/>
          <w:b/>
          <w:bCs/>
          <w:i/>
          <w:iCs/>
          <w:sz w:val="40"/>
          <w:szCs w:val="40"/>
        </w:rPr>
        <w:t>Årsmelding 202</w:t>
      </w:r>
      <w:r w:rsidR="00184448" w:rsidRPr="6AC7917A">
        <w:rPr>
          <w:rFonts w:ascii="Cavolini" w:hAnsi="Cavolini" w:cs="Cavolini"/>
          <w:b/>
          <w:bCs/>
          <w:i/>
          <w:iCs/>
          <w:sz w:val="40"/>
          <w:szCs w:val="40"/>
        </w:rPr>
        <w:t>5</w:t>
      </w:r>
    </w:p>
    <w:p w14:paraId="04A32E82" w14:textId="77777777" w:rsidR="002D5C3D" w:rsidRPr="00B65B4C" w:rsidRDefault="009A18CD" w:rsidP="009A18CD">
      <w:pPr>
        <w:jc w:val="center"/>
        <w:rPr>
          <w:rFonts w:ascii="Cavolini" w:hAnsi="Cavolini" w:cs="Cavolini"/>
          <w:b/>
          <w:i/>
          <w:sz w:val="40"/>
          <w:szCs w:val="40"/>
        </w:rPr>
      </w:pPr>
      <w:r w:rsidRPr="00B65B4C">
        <w:rPr>
          <w:rFonts w:ascii="Cavolini" w:hAnsi="Cavolini" w:cs="Cavolini"/>
          <w:b/>
          <w:i/>
          <w:sz w:val="40"/>
          <w:szCs w:val="40"/>
        </w:rPr>
        <w:t xml:space="preserve"> </w:t>
      </w:r>
      <w:r w:rsidR="002D5C3D" w:rsidRPr="00B65B4C">
        <w:rPr>
          <w:rFonts w:ascii="Cavolini" w:hAnsi="Cavolini" w:cs="Cavolini"/>
          <w:b/>
          <w:i/>
          <w:sz w:val="40"/>
          <w:szCs w:val="40"/>
        </w:rPr>
        <w:t>Skjåk kyrkjelege fellesråd</w:t>
      </w:r>
    </w:p>
    <w:p w14:paraId="72A3D3EC" w14:textId="77777777" w:rsidR="009A18CD" w:rsidRDefault="009A18CD" w:rsidP="009A18CD">
      <w:pPr>
        <w:jc w:val="center"/>
        <w:rPr>
          <w:rFonts w:ascii="Lucida Calligraphy" w:hAnsi="Lucida Calligraphy" w:cs="Arial"/>
          <w:b/>
          <w:i/>
          <w:sz w:val="40"/>
          <w:szCs w:val="40"/>
        </w:rPr>
      </w:pPr>
    </w:p>
    <w:p w14:paraId="0D0B940D" w14:textId="77777777" w:rsidR="00685AED" w:rsidRDefault="00685AED" w:rsidP="00022085">
      <w:pPr>
        <w:jc w:val="center"/>
        <w:rPr>
          <w:rFonts w:ascii="Lucida Calligraphy" w:hAnsi="Lucida Calligraphy" w:cs="Arial"/>
          <w:b/>
          <w:i/>
          <w:sz w:val="40"/>
          <w:szCs w:val="40"/>
        </w:rPr>
      </w:pPr>
    </w:p>
    <w:p w14:paraId="7E9BB853" w14:textId="607F4CC4" w:rsidR="00685AED" w:rsidRDefault="00685AED" w:rsidP="00022085">
      <w:pPr>
        <w:jc w:val="center"/>
        <w:rPr>
          <w:rFonts w:ascii="Lucida Calligraphy" w:hAnsi="Lucida Calligraphy" w:cs="Arial"/>
          <w:b/>
          <w:i/>
          <w:sz w:val="40"/>
          <w:szCs w:val="40"/>
        </w:rPr>
      </w:pPr>
    </w:p>
    <w:p w14:paraId="0E27B00A" w14:textId="2865C769" w:rsidR="00685AED" w:rsidRDefault="00685AED" w:rsidP="00022085">
      <w:pPr>
        <w:jc w:val="center"/>
        <w:rPr>
          <w:rFonts w:ascii="Lucida Calligraphy" w:hAnsi="Lucida Calligraphy" w:cs="Arial"/>
          <w:b/>
          <w:i/>
          <w:sz w:val="40"/>
          <w:szCs w:val="40"/>
        </w:rPr>
      </w:pPr>
    </w:p>
    <w:p w14:paraId="148524E1" w14:textId="0E8C506E" w:rsidR="00C83507" w:rsidRPr="00B65B4C" w:rsidRDefault="002256B5" w:rsidP="1DB093C7">
      <w:pPr>
        <w:jc w:val="center"/>
        <w:rPr>
          <w:rFonts w:ascii="Cavolini" w:hAnsi="Cavolini" w:cs="Cavolini"/>
          <w:b/>
          <w:bCs/>
          <w:i/>
          <w:iCs/>
          <w:sz w:val="28"/>
          <w:szCs w:val="28"/>
        </w:rPr>
      </w:pPr>
      <w:r w:rsidRPr="00685AED">
        <w:rPr>
          <w:rFonts w:ascii="Arial Narrow" w:hAnsi="Arial Narrow"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AC9679A" wp14:editId="7C96413C">
                <wp:simplePos x="0" y="0"/>
                <wp:positionH relativeFrom="column">
                  <wp:posOffset>3608705</wp:posOffset>
                </wp:positionH>
                <wp:positionV relativeFrom="paragraph">
                  <wp:posOffset>194310</wp:posOffset>
                </wp:positionV>
                <wp:extent cx="457835" cy="290830"/>
                <wp:effectExtent l="0" t="0" r="0" b="0"/>
                <wp:wrapNone/>
                <wp:docPr id="696604406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835" cy="290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CF2D8B6" w14:textId="77777777" w:rsidR="00A06ED3" w:rsidRPr="0082062A" w:rsidRDefault="00A06ED3">
                            <w:pPr>
                              <w:rPr>
                                <w:lang w:val="nb-NO"/>
                              </w:rPr>
                            </w:pP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C9679A" id="Rectangle 2" o:spid="_x0000_s1026" style="position:absolute;left:0;text-align:left;margin-left:284.15pt;margin-top:15.3pt;width:36.05pt;height:22.9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" filled="f" stroked="f" strokecolor="red">
                <v:textbox inset="1pt,1pt,1pt,1pt">
                  <w:txbxContent>
                    <w:p w14:paraId="3CF2D8B6" w14:textId="77777777" w:rsidR="00A06ED3" w:rsidRPr="0082062A" w:rsidRDefault="00A06ED3">
                      <w:pPr>
                        <w:rPr>
                          <w:lang w:val="nb-N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14E25" w:rsidRPr="1DB093C7">
        <w:rPr>
          <w:rFonts w:ascii="Arial" w:hAnsi="Arial" w:cs="Arial"/>
          <w:b/>
          <w:bCs/>
          <w:i/>
          <w:iCs/>
          <w:sz w:val="40"/>
          <w:szCs w:val="40"/>
        </w:rPr>
        <w:t xml:space="preserve"> </w:t>
      </w:r>
    </w:p>
    <w:p w14:paraId="49B60D17" w14:textId="027DC57F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550DA9A1" w14:textId="122E62E9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40ECB058" w14:textId="12A03FEA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55A6CF6F" w14:textId="5C612EA2" w:rsidR="00A14439" w:rsidRDefault="0036442F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  <w:r>
        <w:rPr>
          <w:rFonts w:ascii="Lucida Calligraphy" w:hAnsi="Lucida Calligraphy" w:cs="Arial"/>
          <w:b/>
          <w:i/>
          <w:noProof/>
          <w:sz w:val="40"/>
          <w:szCs w:val="40"/>
        </w:rPr>
        <w:drawing>
          <wp:anchor distT="0" distB="0" distL="114300" distR="114300" simplePos="0" relativeHeight="251658240" behindDoc="1" locked="0" layoutInCell="1" allowOverlap="1" wp14:anchorId="25CE9DD3" wp14:editId="15B3AE56">
            <wp:simplePos x="0" y="0"/>
            <wp:positionH relativeFrom="column">
              <wp:posOffset>-327025</wp:posOffset>
            </wp:positionH>
            <wp:positionV relativeFrom="paragraph">
              <wp:posOffset>200025</wp:posOffset>
            </wp:positionV>
            <wp:extent cx="1748790" cy="2339975"/>
            <wp:effectExtent l="0" t="0" r="0" b="0"/>
            <wp:wrapThrough wrapText="bothSides">
              <wp:wrapPolygon edited="0">
                <wp:start x="0" y="0"/>
                <wp:lineTo x="0" y="21453"/>
                <wp:lineTo x="21412" y="21453"/>
                <wp:lineTo x="21412" y="0"/>
                <wp:lineTo x="0" y="0"/>
              </wp:wrapPolygon>
            </wp:wrapThrough>
            <wp:docPr id="311" name="Bil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90" cy="2339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07ACE2" w14:textId="28C0B2F3" w:rsidR="00A14439" w:rsidRDefault="0036442F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5168" behindDoc="1" locked="0" layoutInCell="1" allowOverlap="1" wp14:anchorId="4E40E134" wp14:editId="039DDDF0">
            <wp:simplePos x="0" y="0"/>
            <wp:positionH relativeFrom="column">
              <wp:posOffset>4009390</wp:posOffset>
            </wp:positionH>
            <wp:positionV relativeFrom="paragraph">
              <wp:posOffset>6985</wp:posOffset>
            </wp:positionV>
            <wp:extent cx="1657350" cy="2209800"/>
            <wp:effectExtent l="0" t="0" r="0" b="0"/>
            <wp:wrapSquare wrapText="bothSides"/>
            <wp:docPr id="305" name="Bil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A33E3E" w14:textId="068C12F8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456A1ABC" w14:textId="0C6E0B7A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4D3AD2EB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5D2FEDF1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226E43E1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4D86F683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554B1C6D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185F747C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4311935A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291261BD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45912635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28E4C97B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11918942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3FFBAD43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777C14C6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27528E34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429198AE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696D6F71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4994862E" w14:textId="77777777" w:rsidR="00A14439" w:rsidRDefault="00A14439" w:rsidP="77DD86C2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7B51FC15" w14:textId="2659440E" w:rsidR="00C83507" w:rsidRPr="00B65B4C" w:rsidRDefault="00C22734" w:rsidP="77DD86C2">
      <w:pPr>
        <w:jc w:val="center"/>
        <w:rPr>
          <w:rFonts w:ascii="Cavolini" w:hAnsi="Cavolini" w:cs="Cavolini"/>
          <w:b/>
          <w:bCs/>
          <w:i/>
          <w:iCs/>
          <w:sz w:val="28"/>
          <w:szCs w:val="28"/>
        </w:rPr>
      </w:pPr>
      <w:r w:rsidRPr="77DD86C2">
        <w:rPr>
          <w:rFonts w:ascii="Arial" w:hAnsi="Arial" w:cs="Arial"/>
          <w:b/>
          <w:bCs/>
          <w:i/>
          <w:iCs/>
          <w:sz w:val="24"/>
          <w:szCs w:val="24"/>
        </w:rPr>
        <w:t xml:space="preserve"> </w:t>
      </w:r>
      <w:r w:rsidR="001E3386" w:rsidRPr="77DD86C2">
        <w:rPr>
          <w:rFonts w:ascii="Cavolini" w:hAnsi="Cavolini" w:cs="Cavolini"/>
          <w:b/>
          <w:bCs/>
          <w:sz w:val="28"/>
          <w:szCs w:val="28"/>
        </w:rPr>
        <w:t>Årsmelding 202</w:t>
      </w:r>
      <w:r w:rsidR="00184448" w:rsidRPr="77DD86C2">
        <w:rPr>
          <w:rFonts w:ascii="Cavolini" w:hAnsi="Cavolini" w:cs="Cavolini"/>
          <w:b/>
          <w:bCs/>
          <w:sz w:val="28"/>
          <w:szCs w:val="28"/>
        </w:rPr>
        <w:t>5</w:t>
      </w:r>
    </w:p>
    <w:p w14:paraId="53A73288" w14:textId="77777777" w:rsidR="00F33773" w:rsidRPr="00B65B4C" w:rsidRDefault="00F33773" w:rsidP="1E1B5F14">
      <w:pPr>
        <w:ind w:left="-567"/>
        <w:jc w:val="center"/>
        <w:rPr>
          <w:rFonts w:ascii="Cavolini" w:hAnsi="Cavolini" w:cs="Cavolini"/>
          <w:sz w:val="28"/>
          <w:szCs w:val="28"/>
        </w:rPr>
      </w:pPr>
      <w:r w:rsidRPr="1E1B5F14">
        <w:rPr>
          <w:rFonts w:ascii="Cavolini" w:hAnsi="Cavolini" w:cs="Cavolini"/>
          <w:sz w:val="28"/>
          <w:szCs w:val="28"/>
        </w:rPr>
        <w:t>Skjåk kyrkjelege fellesråd si samansetting og verksemd:</w:t>
      </w:r>
    </w:p>
    <w:p w14:paraId="1FC39945" w14:textId="77777777" w:rsidR="00022085" w:rsidRPr="00685AED" w:rsidRDefault="00022085" w:rsidP="1E1B5F14">
      <w:pPr>
        <w:ind w:left="-567"/>
        <w:jc w:val="center"/>
        <w:rPr>
          <w:rFonts w:ascii="Arial Narrow" w:hAnsi="Arial Narrow" w:cs="Arial"/>
          <w:b/>
          <w:bCs/>
          <w:sz w:val="24"/>
          <w:szCs w:val="24"/>
        </w:rPr>
      </w:pPr>
    </w:p>
    <w:p w14:paraId="7BF3AF96" w14:textId="7C612E26" w:rsidR="001E3386" w:rsidRPr="00B65B4C" w:rsidRDefault="001E3386" w:rsidP="1E1B5F14">
      <w:pPr>
        <w:ind w:left="-567" w:right="-710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>Medlemmar frå Skjåk sokn :</w:t>
      </w:r>
      <w:r w:rsidR="006C627B" w:rsidRPr="1E1B5F14">
        <w:rPr>
          <w:rFonts w:ascii="Cavolini" w:hAnsi="Cavolini" w:cs="Cavolini"/>
          <w:b/>
          <w:bCs/>
          <w:sz w:val="24"/>
          <w:szCs w:val="24"/>
        </w:rPr>
        <w:t xml:space="preserve"> </w:t>
      </w:r>
      <w:r w:rsidR="00DB3AC6" w:rsidRPr="1E1B5F14">
        <w:rPr>
          <w:rFonts w:ascii="Cavolini" w:hAnsi="Cavolini" w:cs="Cavolini"/>
          <w:b/>
          <w:bCs/>
          <w:sz w:val="24"/>
          <w:szCs w:val="24"/>
        </w:rPr>
        <w:t xml:space="preserve">  </w:t>
      </w:r>
      <w:r w:rsidR="00EB5344" w:rsidRPr="1E1B5F14">
        <w:rPr>
          <w:rFonts w:ascii="Cavolini" w:hAnsi="Cavolini" w:cs="Cavolini"/>
          <w:b/>
          <w:bCs/>
          <w:sz w:val="24"/>
          <w:szCs w:val="24"/>
        </w:rPr>
        <w:t xml:space="preserve"> </w:t>
      </w:r>
      <w:r w:rsidR="00EB5344" w:rsidRPr="1E1B5F14">
        <w:rPr>
          <w:rFonts w:ascii="Cavolini" w:hAnsi="Cavolini" w:cs="Cavolini"/>
          <w:sz w:val="24"/>
          <w:szCs w:val="24"/>
        </w:rPr>
        <w:t>Runa Aurmo,</w:t>
      </w:r>
      <w:r w:rsidR="00F677C5" w:rsidRPr="1E1B5F14">
        <w:rPr>
          <w:rFonts w:ascii="Cavolini" w:hAnsi="Cavolini" w:cs="Cavolini"/>
          <w:sz w:val="24"/>
          <w:szCs w:val="24"/>
        </w:rPr>
        <w:t xml:space="preserve"> </w:t>
      </w:r>
      <w:r w:rsidR="00EB5344" w:rsidRPr="1E1B5F14">
        <w:rPr>
          <w:rFonts w:ascii="Cavolini" w:hAnsi="Cavolini" w:cs="Cavolini"/>
          <w:sz w:val="24"/>
          <w:szCs w:val="24"/>
        </w:rPr>
        <w:t>Frida Risheim Hjeltar,</w:t>
      </w:r>
      <w:r w:rsidR="00F677C5" w:rsidRPr="1E1B5F14">
        <w:rPr>
          <w:rFonts w:ascii="Cavolini" w:hAnsi="Cavolini" w:cs="Cavolini"/>
          <w:sz w:val="24"/>
          <w:szCs w:val="24"/>
        </w:rPr>
        <w:t xml:space="preserve"> </w:t>
      </w:r>
      <w:r w:rsidR="00EB5344" w:rsidRPr="1E1B5F14">
        <w:rPr>
          <w:rFonts w:ascii="Cavolini" w:hAnsi="Cavolini" w:cs="Cavolini"/>
          <w:sz w:val="24"/>
          <w:szCs w:val="24"/>
        </w:rPr>
        <w:t>Terje Kveen</w:t>
      </w:r>
      <w:r w:rsidR="00EB5344" w:rsidRPr="1E1B5F14">
        <w:rPr>
          <w:rFonts w:ascii="Cavolini" w:hAnsi="Cavolini" w:cs="Cavolini"/>
          <w:b/>
          <w:bCs/>
          <w:sz w:val="24"/>
          <w:szCs w:val="24"/>
        </w:rPr>
        <w:t xml:space="preserve"> </w:t>
      </w:r>
      <w:r w:rsidR="00DB3AC6" w:rsidRPr="1E1B5F14">
        <w:rPr>
          <w:rFonts w:ascii="Cavolini" w:hAnsi="Cavolini" w:cs="Cavolini"/>
          <w:b/>
          <w:bCs/>
          <w:sz w:val="24"/>
          <w:szCs w:val="24"/>
        </w:rPr>
        <w:t xml:space="preserve">     </w:t>
      </w:r>
    </w:p>
    <w:p w14:paraId="37D8F89C" w14:textId="77777777" w:rsidR="00B65B4C" w:rsidRDefault="001E3386" w:rsidP="1E1B5F14">
      <w:pPr>
        <w:ind w:left="-567" w:right="-710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>Medlemmar frå Nordberg sokn:</w:t>
      </w:r>
      <w:r w:rsidR="00DB3AC6" w:rsidRPr="1E1B5F14">
        <w:rPr>
          <w:rFonts w:ascii="Cavolini" w:hAnsi="Cavolini" w:cs="Cavolini"/>
          <w:b/>
          <w:bCs/>
          <w:sz w:val="24"/>
          <w:szCs w:val="24"/>
        </w:rPr>
        <w:t xml:space="preserve"> </w:t>
      </w:r>
      <w:r w:rsidR="00EB5344" w:rsidRPr="1E1B5F14">
        <w:rPr>
          <w:rFonts w:ascii="Cavolini" w:hAnsi="Cavolini" w:cs="Cavolini"/>
          <w:sz w:val="24"/>
          <w:szCs w:val="24"/>
        </w:rPr>
        <w:t xml:space="preserve">Nils Arne Flaten ,Magnhild Teigum, </w:t>
      </w:r>
    </w:p>
    <w:p w14:paraId="2885619C" w14:textId="77777777" w:rsidR="001E3386" w:rsidRPr="00B65B4C" w:rsidRDefault="00B65B4C" w:rsidP="1E1B5F14">
      <w:pPr>
        <w:ind w:left="-567" w:right="-710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                                              </w:t>
      </w:r>
      <w:r w:rsidR="00EB5344" w:rsidRPr="1E1B5F14">
        <w:rPr>
          <w:rFonts w:ascii="Cavolini" w:hAnsi="Cavolini" w:cs="Cavolini"/>
          <w:sz w:val="24"/>
          <w:szCs w:val="24"/>
        </w:rPr>
        <w:t>Siv Jorunn Welve</w:t>
      </w:r>
    </w:p>
    <w:p w14:paraId="0562CB0E" w14:textId="77777777" w:rsidR="00DB3AC6" w:rsidRPr="00B65B4C" w:rsidRDefault="00DB3AC6" w:rsidP="1E1B5F14">
      <w:pPr>
        <w:ind w:left="-567" w:right="-710"/>
        <w:rPr>
          <w:rFonts w:ascii="Cavolini" w:hAnsi="Cavolini" w:cs="Cavolini"/>
          <w:b/>
          <w:bCs/>
          <w:sz w:val="24"/>
          <w:szCs w:val="24"/>
        </w:rPr>
      </w:pPr>
    </w:p>
    <w:p w14:paraId="7B25B07C" w14:textId="3E1B3F5A" w:rsidR="00B65B4C" w:rsidRDefault="00DB3AC6" w:rsidP="1E1B5F14">
      <w:pPr>
        <w:ind w:left="-567" w:right="-710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>Vara</w:t>
      </w:r>
      <w:r w:rsidR="00F677C5" w:rsidRPr="1E1B5F14">
        <w:rPr>
          <w:rFonts w:ascii="Cavolini" w:hAnsi="Cavolini" w:cs="Cavolini"/>
          <w:b/>
          <w:bCs/>
          <w:sz w:val="24"/>
          <w:szCs w:val="24"/>
        </w:rPr>
        <w:t xml:space="preserve"> </w:t>
      </w:r>
      <w:r w:rsidRPr="1E1B5F14">
        <w:rPr>
          <w:rFonts w:ascii="Cavolini" w:hAnsi="Cavolini" w:cs="Cavolini"/>
          <w:b/>
          <w:bCs/>
          <w:sz w:val="24"/>
          <w:szCs w:val="24"/>
        </w:rPr>
        <w:t>mdl</w:t>
      </w:r>
      <w:r w:rsidR="00F677C5" w:rsidRPr="1E1B5F14">
        <w:rPr>
          <w:rFonts w:ascii="Cavolini" w:hAnsi="Cavolini" w:cs="Cavolini"/>
          <w:b/>
          <w:bCs/>
          <w:sz w:val="24"/>
          <w:szCs w:val="24"/>
        </w:rPr>
        <w:t xml:space="preserve"> </w:t>
      </w:r>
      <w:r w:rsidRPr="1E1B5F14">
        <w:rPr>
          <w:rFonts w:ascii="Cavolini" w:hAnsi="Cavolini" w:cs="Cavolini"/>
          <w:b/>
          <w:bCs/>
          <w:sz w:val="24"/>
          <w:szCs w:val="24"/>
        </w:rPr>
        <w:t>.Skjåk sokn:</w:t>
      </w:r>
      <w:r w:rsidR="00B65B4C" w:rsidRPr="1E1B5F14">
        <w:rPr>
          <w:rFonts w:ascii="Cavolini" w:hAnsi="Cavolini" w:cs="Cavolini"/>
          <w:b/>
          <w:bCs/>
          <w:sz w:val="24"/>
          <w:szCs w:val="24"/>
        </w:rPr>
        <w:t xml:space="preserve">       </w:t>
      </w:r>
      <w:r w:rsidRPr="1E1B5F14">
        <w:rPr>
          <w:rFonts w:ascii="Cavolini" w:hAnsi="Cavolini" w:cs="Cavolini"/>
          <w:b/>
          <w:bCs/>
          <w:sz w:val="24"/>
          <w:szCs w:val="24"/>
        </w:rPr>
        <w:t xml:space="preserve"> </w:t>
      </w:r>
      <w:r w:rsidR="5380DE0E" w:rsidRPr="1E1B5F14">
        <w:rPr>
          <w:rFonts w:ascii="Cavolini" w:hAnsi="Cavolini" w:cs="Cavolini"/>
          <w:b/>
          <w:bCs/>
          <w:sz w:val="24"/>
          <w:szCs w:val="24"/>
        </w:rPr>
        <w:t xml:space="preserve"> </w:t>
      </w:r>
      <w:proofErr w:type="spellStart"/>
      <w:r w:rsidR="00EB5344" w:rsidRPr="1E1B5F14">
        <w:rPr>
          <w:rFonts w:ascii="Cavolini" w:hAnsi="Cavolini" w:cs="Cavolini"/>
          <w:sz w:val="24"/>
          <w:szCs w:val="24"/>
        </w:rPr>
        <w:t>Jarnfrid</w:t>
      </w:r>
      <w:proofErr w:type="spellEnd"/>
      <w:r w:rsidR="00EB5344" w:rsidRPr="1E1B5F14">
        <w:rPr>
          <w:rFonts w:ascii="Cavolini" w:hAnsi="Cavolini" w:cs="Cavolini"/>
          <w:sz w:val="24"/>
          <w:szCs w:val="24"/>
        </w:rPr>
        <w:t xml:space="preserve"> Rustad ,Monica Tuva, Sigurd Mølmen, </w:t>
      </w:r>
    </w:p>
    <w:p w14:paraId="40421070" w14:textId="77777777" w:rsidR="00DB3AC6" w:rsidRPr="00B65B4C" w:rsidRDefault="00B65B4C" w:rsidP="1E1B5F14">
      <w:pPr>
        <w:ind w:left="-567" w:right="-710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                                        </w:t>
      </w:r>
      <w:r w:rsidR="00EB5344" w:rsidRPr="1E1B5F14">
        <w:rPr>
          <w:rFonts w:ascii="Cavolini" w:hAnsi="Cavolini" w:cs="Cavolini"/>
          <w:sz w:val="24"/>
          <w:szCs w:val="24"/>
        </w:rPr>
        <w:t xml:space="preserve">Margot Elin Teigen </w:t>
      </w:r>
    </w:p>
    <w:p w14:paraId="2D34A181" w14:textId="77777777" w:rsidR="00B65B4C" w:rsidRDefault="001E3386" w:rsidP="1E1B5F14">
      <w:pPr>
        <w:ind w:left="-567" w:right="-710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>Vara mdl</w:t>
      </w:r>
      <w:r w:rsidR="00186AB8" w:rsidRPr="1E1B5F14">
        <w:rPr>
          <w:rFonts w:ascii="Cavolini" w:hAnsi="Cavolini" w:cs="Cavolini"/>
          <w:b/>
          <w:bCs/>
          <w:sz w:val="24"/>
          <w:szCs w:val="24"/>
        </w:rPr>
        <w:t xml:space="preserve">. </w:t>
      </w:r>
      <w:r w:rsidRPr="1E1B5F14">
        <w:rPr>
          <w:rFonts w:ascii="Cavolini" w:hAnsi="Cavolini" w:cs="Cavolini"/>
          <w:b/>
          <w:bCs/>
          <w:sz w:val="24"/>
          <w:szCs w:val="24"/>
        </w:rPr>
        <w:t>Nordberg Sokn:</w:t>
      </w:r>
      <w:r w:rsidR="00B65B4C" w:rsidRPr="1E1B5F14">
        <w:rPr>
          <w:rFonts w:ascii="Cavolini" w:hAnsi="Cavolini" w:cs="Cavolini"/>
          <w:b/>
          <w:bCs/>
          <w:sz w:val="24"/>
          <w:szCs w:val="24"/>
        </w:rPr>
        <w:t xml:space="preserve">    </w:t>
      </w:r>
      <w:r w:rsidR="00EB5344" w:rsidRPr="1E1B5F14">
        <w:rPr>
          <w:rFonts w:ascii="Cavolini" w:hAnsi="Cavolini" w:cs="Cavolini"/>
          <w:sz w:val="24"/>
          <w:szCs w:val="24"/>
        </w:rPr>
        <w:t xml:space="preserve">Ronny Eiesar, Laila Bårdseng, Eilev Aurstad, </w:t>
      </w:r>
    </w:p>
    <w:p w14:paraId="68E45BC2" w14:textId="77777777" w:rsidR="00186AB8" w:rsidRPr="00B65B4C" w:rsidRDefault="00B65B4C" w:rsidP="1E1B5F14">
      <w:pPr>
        <w:ind w:left="-567" w:right="-710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                                        </w:t>
      </w:r>
      <w:r w:rsidR="00EB5344" w:rsidRPr="1E1B5F14">
        <w:rPr>
          <w:rFonts w:ascii="Cavolini" w:hAnsi="Cavolini" w:cs="Cavolini"/>
          <w:sz w:val="24"/>
          <w:szCs w:val="24"/>
        </w:rPr>
        <w:t>Aud Jotun</w:t>
      </w:r>
    </w:p>
    <w:p w14:paraId="02940676" w14:textId="77777777" w:rsidR="00186AB8" w:rsidRPr="00B65B4C" w:rsidRDefault="00186AB8" w:rsidP="1E1B5F14">
      <w:pPr>
        <w:ind w:left="-567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Kommunal mdl</w:t>
      </w:r>
      <w:r w:rsidR="006726D3" w:rsidRPr="1E1B5F14">
        <w:rPr>
          <w:rFonts w:ascii="Cavolini" w:hAnsi="Cavolini" w:cs="Cavolini"/>
          <w:sz w:val="24"/>
          <w:szCs w:val="24"/>
        </w:rPr>
        <w:t xml:space="preserve"> .      </w:t>
      </w:r>
      <w:r w:rsidR="002C3BC7" w:rsidRPr="1E1B5F14">
        <w:rPr>
          <w:rFonts w:ascii="Cavolini" w:hAnsi="Cavolini" w:cs="Cavolini"/>
          <w:sz w:val="24"/>
          <w:szCs w:val="24"/>
        </w:rPr>
        <w:t xml:space="preserve">          </w:t>
      </w:r>
      <w:r w:rsidR="00DB3AC6" w:rsidRPr="1E1B5F14">
        <w:rPr>
          <w:rFonts w:ascii="Cavolini" w:hAnsi="Cavolini" w:cs="Cavolini"/>
          <w:b/>
          <w:bCs/>
          <w:sz w:val="24"/>
          <w:szCs w:val="24"/>
        </w:rPr>
        <w:t xml:space="preserve"> </w:t>
      </w:r>
      <w:r w:rsidR="00EB5344" w:rsidRPr="1E1B5F14">
        <w:rPr>
          <w:rFonts w:ascii="Cavolini" w:hAnsi="Cavolini" w:cs="Cavolini"/>
          <w:sz w:val="24"/>
          <w:szCs w:val="24"/>
        </w:rPr>
        <w:t xml:space="preserve">Anna Krogstad </w:t>
      </w:r>
    </w:p>
    <w:p w14:paraId="5260A748" w14:textId="77777777" w:rsidR="00186AB8" w:rsidRPr="00B65B4C" w:rsidRDefault="00186AB8" w:rsidP="1E1B5F14">
      <w:p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Kommunal </w:t>
      </w:r>
      <w:proofErr w:type="spellStart"/>
      <w:r w:rsidRPr="1E1B5F14">
        <w:rPr>
          <w:rFonts w:ascii="Cavolini" w:hAnsi="Cavolini" w:cs="Cavolini"/>
          <w:sz w:val="24"/>
          <w:szCs w:val="24"/>
        </w:rPr>
        <w:t>varamdl</w:t>
      </w:r>
      <w:proofErr w:type="spellEnd"/>
      <w:r w:rsidRPr="1E1B5F14">
        <w:rPr>
          <w:rFonts w:ascii="Cavolini" w:hAnsi="Cavolini" w:cs="Cavolini"/>
          <w:sz w:val="24"/>
          <w:szCs w:val="24"/>
        </w:rPr>
        <w:t xml:space="preserve">. </w:t>
      </w:r>
      <w:r w:rsidR="002C3BC7" w:rsidRPr="1E1B5F14">
        <w:rPr>
          <w:rFonts w:ascii="Cavolini" w:hAnsi="Cavolini" w:cs="Cavolini"/>
          <w:sz w:val="24"/>
          <w:szCs w:val="24"/>
        </w:rPr>
        <w:t xml:space="preserve">          </w:t>
      </w:r>
      <w:r w:rsidR="00EB5344" w:rsidRPr="1E1B5F14">
        <w:rPr>
          <w:rFonts w:ascii="Cavolini" w:hAnsi="Cavolini" w:cs="Cavolini"/>
          <w:sz w:val="24"/>
          <w:szCs w:val="24"/>
        </w:rPr>
        <w:t xml:space="preserve">Kristen Haugen Dagsgard </w:t>
      </w:r>
    </w:p>
    <w:p w14:paraId="13CA6C98" w14:textId="77777777" w:rsidR="00F33773" w:rsidRPr="00B65B4C" w:rsidRDefault="00F33773" w:rsidP="1E1B5F14">
      <w:p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Kåre Gloslie </w:t>
      </w:r>
      <w:r w:rsidR="0053491A" w:rsidRPr="1E1B5F14">
        <w:rPr>
          <w:rFonts w:ascii="Cavolini" w:hAnsi="Cavolini" w:cs="Cavolini"/>
          <w:sz w:val="24"/>
          <w:szCs w:val="24"/>
        </w:rPr>
        <w:t xml:space="preserve"> </w:t>
      </w:r>
      <w:r w:rsidR="00120739" w:rsidRPr="1E1B5F14">
        <w:rPr>
          <w:rFonts w:ascii="Cavolini" w:hAnsi="Cavolini" w:cs="Cavolini"/>
          <w:sz w:val="24"/>
          <w:szCs w:val="24"/>
        </w:rPr>
        <w:t xml:space="preserve">          </w:t>
      </w:r>
      <w:r w:rsidR="002C3BC7" w:rsidRPr="1E1B5F14">
        <w:rPr>
          <w:rFonts w:ascii="Cavolini" w:hAnsi="Cavolini" w:cs="Cavolini"/>
          <w:sz w:val="24"/>
          <w:szCs w:val="24"/>
        </w:rPr>
        <w:t xml:space="preserve">         </w:t>
      </w:r>
      <w:r w:rsidR="00120739" w:rsidRPr="1E1B5F14">
        <w:rPr>
          <w:rFonts w:ascii="Cavolini" w:hAnsi="Cavolini" w:cs="Cavolini"/>
          <w:sz w:val="24"/>
          <w:szCs w:val="24"/>
        </w:rPr>
        <w:t xml:space="preserve">  </w:t>
      </w:r>
      <w:r w:rsidR="00C83507" w:rsidRPr="1E1B5F14">
        <w:rPr>
          <w:rFonts w:ascii="Cavolini" w:hAnsi="Cavolini" w:cs="Cavolini"/>
          <w:sz w:val="24"/>
          <w:szCs w:val="24"/>
        </w:rPr>
        <w:t>S</w:t>
      </w:r>
      <w:r w:rsidRPr="1E1B5F14">
        <w:rPr>
          <w:rFonts w:ascii="Cavolini" w:hAnsi="Cavolini" w:cs="Cavolini"/>
          <w:sz w:val="24"/>
          <w:szCs w:val="24"/>
        </w:rPr>
        <w:t>okneprest</w:t>
      </w:r>
      <w:r w:rsidR="00184448" w:rsidRPr="1E1B5F14">
        <w:rPr>
          <w:rFonts w:ascii="Cavolini" w:hAnsi="Cavolini" w:cs="Cavolini"/>
          <w:sz w:val="24"/>
          <w:szCs w:val="24"/>
        </w:rPr>
        <w:t xml:space="preserve"> </w:t>
      </w:r>
      <w:proofErr w:type="spellStart"/>
      <w:r w:rsidR="00184448" w:rsidRPr="1E1B5F14">
        <w:rPr>
          <w:rFonts w:ascii="Cavolini" w:hAnsi="Cavolini" w:cs="Cavolini"/>
          <w:sz w:val="24"/>
          <w:szCs w:val="24"/>
        </w:rPr>
        <w:t>t.o.m.april</w:t>
      </w:r>
      <w:proofErr w:type="spellEnd"/>
    </w:p>
    <w:p w14:paraId="34CE0A41" w14:textId="77777777" w:rsidR="00DB3AC6" w:rsidRPr="00B65B4C" w:rsidRDefault="00DB3AC6" w:rsidP="1E1B5F14">
      <w:pPr>
        <w:ind w:left="-567"/>
        <w:rPr>
          <w:rFonts w:ascii="Cavolini" w:hAnsi="Cavolini" w:cs="Cavolini"/>
          <w:sz w:val="24"/>
          <w:szCs w:val="24"/>
        </w:rPr>
      </w:pPr>
    </w:p>
    <w:p w14:paraId="062C4375" w14:textId="77777777" w:rsidR="00DB3AC6" w:rsidRPr="00B65B4C" w:rsidRDefault="00EB5344" w:rsidP="1E1B5F14">
      <w:p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Siv Jorunn Welve </w:t>
      </w:r>
      <w:r w:rsidR="00DB3AC6" w:rsidRPr="1E1B5F14">
        <w:rPr>
          <w:rFonts w:ascii="Cavolini" w:hAnsi="Cavolini" w:cs="Cavolini"/>
          <w:sz w:val="24"/>
          <w:szCs w:val="24"/>
        </w:rPr>
        <w:t xml:space="preserve">har vore leiar og </w:t>
      </w:r>
      <w:r w:rsidRPr="1E1B5F14">
        <w:rPr>
          <w:rFonts w:ascii="Cavolini" w:hAnsi="Cavolini" w:cs="Cavolini"/>
          <w:sz w:val="24"/>
          <w:szCs w:val="24"/>
        </w:rPr>
        <w:t xml:space="preserve">Terje Kveen </w:t>
      </w:r>
      <w:r w:rsidR="00DB3AC6" w:rsidRPr="1E1B5F14">
        <w:rPr>
          <w:rFonts w:ascii="Cavolini" w:hAnsi="Cavolini" w:cs="Cavolini"/>
          <w:sz w:val="24"/>
          <w:szCs w:val="24"/>
        </w:rPr>
        <w:t xml:space="preserve">nestleiar </w:t>
      </w:r>
    </w:p>
    <w:p w14:paraId="68C127B5" w14:textId="7786F901" w:rsidR="00186AB8" w:rsidRPr="00B65B4C" w:rsidRDefault="00186AB8" w:rsidP="77DD86C2">
      <w:pPr>
        <w:ind w:left="-567"/>
        <w:rPr>
          <w:rFonts w:ascii="Cavolini" w:hAnsi="Cavolini" w:cs="Cavolini"/>
          <w:b/>
          <w:bCs/>
          <w:sz w:val="24"/>
          <w:szCs w:val="24"/>
        </w:rPr>
      </w:pPr>
      <w:r w:rsidRPr="77DD86C2">
        <w:rPr>
          <w:rFonts w:ascii="Cavolini" w:hAnsi="Cavolini" w:cs="Cavolini"/>
          <w:b/>
          <w:bCs/>
          <w:sz w:val="24"/>
          <w:szCs w:val="24"/>
        </w:rPr>
        <w:t xml:space="preserve">Arbeidsutval </w:t>
      </w:r>
      <w:r w:rsidR="006726D3" w:rsidRPr="77DD86C2">
        <w:rPr>
          <w:rFonts w:ascii="Cavolini" w:hAnsi="Cavolini" w:cs="Cavolini"/>
          <w:b/>
          <w:bCs/>
          <w:sz w:val="24"/>
          <w:szCs w:val="24"/>
        </w:rPr>
        <w:t>:</w:t>
      </w:r>
      <w:r w:rsidRPr="77DD86C2">
        <w:rPr>
          <w:rFonts w:ascii="Cavolini" w:hAnsi="Cavolini" w:cs="Cavolini"/>
          <w:b/>
          <w:bCs/>
          <w:sz w:val="24"/>
          <w:szCs w:val="24"/>
        </w:rPr>
        <w:t xml:space="preserve">  </w:t>
      </w:r>
    </w:p>
    <w:p w14:paraId="3BE55914" w14:textId="77777777" w:rsidR="00186AB8" w:rsidRPr="00B65B4C" w:rsidRDefault="00EB5344" w:rsidP="1E1B5F14">
      <w:pPr>
        <w:numPr>
          <w:ilvl w:val="0"/>
          <w:numId w:val="19"/>
        </w:numPr>
        <w:ind w:left="-567"/>
        <w:rPr>
          <w:rFonts w:ascii="Cavolini" w:hAnsi="Cavolini" w:cs="Cavolini"/>
          <w:sz w:val="24"/>
          <w:szCs w:val="24"/>
        </w:rPr>
      </w:pPr>
      <w:bookmarkStart w:id="0" w:name="_Hlk190091988"/>
      <w:r w:rsidRPr="1E1B5F14">
        <w:rPr>
          <w:rFonts w:ascii="Cavolini" w:hAnsi="Cavolini" w:cs="Cavolini"/>
          <w:sz w:val="24"/>
          <w:szCs w:val="24"/>
        </w:rPr>
        <w:t xml:space="preserve">Siv Jorunn Welve </w:t>
      </w:r>
    </w:p>
    <w:p w14:paraId="06973519" w14:textId="77777777" w:rsidR="00EB5344" w:rsidRPr="00B65B4C" w:rsidRDefault="00EB5344" w:rsidP="1E1B5F14">
      <w:pPr>
        <w:numPr>
          <w:ilvl w:val="0"/>
          <w:numId w:val="19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Terje Kveen </w:t>
      </w:r>
    </w:p>
    <w:bookmarkEnd w:id="0"/>
    <w:p w14:paraId="7D431AA1" w14:textId="77777777" w:rsidR="00186AB8" w:rsidRPr="00B65B4C" w:rsidRDefault="00186AB8" w:rsidP="1E1B5F14">
      <w:pPr>
        <w:numPr>
          <w:ilvl w:val="0"/>
          <w:numId w:val="19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Kåre Gloslie</w:t>
      </w:r>
      <w:r w:rsidR="00B65B4C" w:rsidRPr="1E1B5F14">
        <w:rPr>
          <w:rFonts w:ascii="Cavolini" w:hAnsi="Cavolini" w:cs="Cavolini"/>
          <w:sz w:val="24"/>
          <w:szCs w:val="24"/>
        </w:rPr>
        <w:t xml:space="preserve"> </w:t>
      </w:r>
      <w:proofErr w:type="spellStart"/>
      <w:r w:rsidR="00B65B4C" w:rsidRPr="1E1B5F14">
        <w:rPr>
          <w:rFonts w:ascii="Cavolini" w:hAnsi="Cavolini" w:cs="Cavolini"/>
          <w:sz w:val="24"/>
          <w:szCs w:val="24"/>
        </w:rPr>
        <w:t>t.o.m.april</w:t>
      </w:r>
      <w:proofErr w:type="spellEnd"/>
      <w:r w:rsidR="00B65B4C" w:rsidRPr="1E1B5F14">
        <w:rPr>
          <w:rFonts w:ascii="Cavolini" w:hAnsi="Cavolini" w:cs="Cavolini"/>
          <w:sz w:val="24"/>
          <w:szCs w:val="24"/>
        </w:rPr>
        <w:t xml:space="preserve"> 2025</w:t>
      </w:r>
    </w:p>
    <w:p w14:paraId="6D98A12B" w14:textId="77777777" w:rsidR="003506AA" w:rsidRPr="00B65B4C" w:rsidRDefault="003506AA" w:rsidP="1E1B5F14">
      <w:pPr>
        <w:ind w:left="-567"/>
        <w:rPr>
          <w:rFonts w:ascii="Cavolini" w:hAnsi="Cavolini" w:cs="Cavolini"/>
          <w:sz w:val="24"/>
          <w:szCs w:val="24"/>
        </w:rPr>
      </w:pPr>
    </w:p>
    <w:p w14:paraId="09DEB62F" w14:textId="4CBF582E" w:rsidR="00186AB8" w:rsidRDefault="00186AB8" w:rsidP="1E1B5F14">
      <w:pPr>
        <w:ind w:left="-567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>Messe og kulturutval</w:t>
      </w:r>
      <w:r w:rsidR="00537E2A" w:rsidRPr="1E1B5F14">
        <w:rPr>
          <w:rFonts w:ascii="Cavolini" w:hAnsi="Cavolini" w:cs="Cavolini"/>
          <w:b/>
          <w:bCs/>
          <w:sz w:val="24"/>
          <w:szCs w:val="24"/>
        </w:rPr>
        <w:t>/diakoni /</w:t>
      </w:r>
      <w:proofErr w:type="spellStart"/>
      <w:r w:rsidR="00537E2A" w:rsidRPr="1E1B5F14">
        <w:rPr>
          <w:rFonts w:ascii="Cavolini" w:hAnsi="Cavolini" w:cs="Cavolini"/>
          <w:b/>
          <w:bCs/>
          <w:sz w:val="24"/>
          <w:szCs w:val="24"/>
        </w:rPr>
        <w:t>trusopplæringsutval</w:t>
      </w:r>
      <w:proofErr w:type="spellEnd"/>
      <w:r w:rsidR="00537E2A" w:rsidRPr="1E1B5F14">
        <w:rPr>
          <w:rFonts w:ascii="Cavolini" w:hAnsi="Cavolini" w:cs="Cavolini"/>
          <w:b/>
          <w:bCs/>
          <w:sz w:val="24"/>
          <w:szCs w:val="24"/>
        </w:rPr>
        <w:t xml:space="preserve"> </w:t>
      </w:r>
    </w:p>
    <w:p w14:paraId="588B98DA" w14:textId="77777777" w:rsidR="00537E2A" w:rsidRPr="00B65B4C" w:rsidRDefault="00537E2A" w:rsidP="1E1B5F14">
      <w:pPr>
        <w:numPr>
          <w:ilvl w:val="0"/>
          <w:numId w:val="4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Frida Risheim Hjeltar</w:t>
      </w:r>
    </w:p>
    <w:p w14:paraId="57B64DF6" w14:textId="5B9E64AB" w:rsidR="00537E2A" w:rsidRPr="00B65B4C" w:rsidRDefault="00537E2A" w:rsidP="1E1B5F14">
      <w:pPr>
        <w:numPr>
          <w:ilvl w:val="0"/>
          <w:numId w:val="4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Monica Tuva</w:t>
      </w:r>
    </w:p>
    <w:p w14:paraId="446B0E6B" w14:textId="77777777" w:rsidR="00537E2A" w:rsidRPr="00B65B4C" w:rsidRDefault="00537E2A" w:rsidP="1E1B5F14">
      <w:pPr>
        <w:numPr>
          <w:ilvl w:val="0"/>
          <w:numId w:val="4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Runa Aurmo</w:t>
      </w:r>
    </w:p>
    <w:p w14:paraId="64C18D27" w14:textId="1C0ACE80" w:rsidR="00537E2A" w:rsidRPr="00B65B4C" w:rsidRDefault="00537E2A" w:rsidP="1E1B5F14">
      <w:pPr>
        <w:numPr>
          <w:ilvl w:val="0"/>
          <w:numId w:val="46"/>
        </w:numPr>
        <w:ind w:left="-567"/>
      </w:pPr>
      <w:r w:rsidRPr="1E1B5F14">
        <w:rPr>
          <w:rFonts w:ascii="Cavolini" w:hAnsi="Cavolini" w:cs="Cavolini"/>
          <w:sz w:val="24"/>
          <w:szCs w:val="24"/>
        </w:rPr>
        <w:t>Sigurd Mølmen</w:t>
      </w:r>
    </w:p>
    <w:p w14:paraId="57E2E73E" w14:textId="5269272F" w:rsidR="00537E2A" w:rsidRPr="00B65B4C" w:rsidRDefault="00537E2A" w:rsidP="1E1B5F14">
      <w:pPr>
        <w:numPr>
          <w:ilvl w:val="0"/>
          <w:numId w:val="46"/>
        </w:numPr>
        <w:ind w:left="-567"/>
        <w:rPr>
          <w:rFonts w:ascii="Cavolini" w:hAnsi="Cavolini" w:cs="Cavolini"/>
          <w:sz w:val="24"/>
          <w:szCs w:val="24"/>
        </w:rPr>
      </w:pPr>
      <w:r w:rsidRPr="0AFF53B3">
        <w:rPr>
          <w:rFonts w:ascii="Cavolini" w:hAnsi="Cavolini" w:cs="Cavolini"/>
          <w:sz w:val="24"/>
          <w:szCs w:val="24"/>
        </w:rPr>
        <w:t>Ronny Eiesar</w:t>
      </w:r>
      <w:r w:rsidR="003228A1" w:rsidRPr="0AFF53B3">
        <w:rPr>
          <w:rFonts w:ascii="Cavolini" w:hAnsi="Cavolini" w:cs="Cavolini"/>
          <w:sz w:val="24"/>
          <w:szCs w:val="24"/>
        </w:rPr>
        <w:t xml:space="preserve">             </w:t>
      </w:r>
      <w:r w:rsidR="5219DAAA" w:rsidRPr="0AFF53B3">
        <w:rPr>
          <w:rFonts w:ascii="Cavolini" w:hAnsi="Cavolini" w:cs="Cavolini"/>
          <w:sz w:val="24"/>
          <w:szCs w:val="24"/>
        </w:rPr>
        <w:t xml:space="preserve">  </w:t>
      </w:r>
      <w:r w:rsidR="003228A1" w:rsidRPr="0AFF53B3">
        <w:rPr>
          <w:rFonts w:ascii="Cavolini" w:hAnsi="Cavolini" w:cs="Cavolini"/>
          <w:sz w:val="24"/>
          <w:szCs w:val="24"/>
        </w:rPr>
        <w:t xml:space="preserve"> </w:t>
      </w:r>
      <w:r w:rsidR="003228A1">
        <w:rPr>
          <w:noProof/>
        </w:rPr>
        <w:drawing>
          <wp:anchor distT="0" distB="0" distL="114300" distR="114300" simplePos="0" relativeHeight="251661312" behindDoc="1" locked="0" layoutInCell="1" allowOverlap="1" wp14:anchorId="5F25FB2C" wp14:editId="6E03781F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3590925" cy="2308860"/>
            <wp:effectExtent l="0" t="0" r="0" b="0"/>
            <wp:wrapNone/>
            <wp:docPr id="1870116131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56" b="32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8A1" w:rsidRPr="0AFF53B3">
        <w:rPr>
          <w:rFonts w:ascii="Cavolini" w:hAnsi="Cavolini" w:cs="Cavolini"/>
          <w:sz w:val="24"/>
          <w:szCs w:val="24"/>
        </w:rPr>
        <w:t xml:space="preserve">                                     </w:t>
      </w:r>
    </w:p>
    <w:p w14:paraId="5AEA137F" w14:textId="77777777" w:rsidR="00537E2A" w:rsidRPr="00B65B4C" w:rsidRDefault="00537E2A" w:rsidP="1E1B5F14">
      <w:pPr>
        <w:numPr>
          <w:ilvl w:val="0"/>
          <w:numId w:val="4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Margot Elin Teigen </w:t>
      </w:r>
    </w:p>
    <w:p w14:paraId="02DF7A5D" w14:textId="2607F8AA" w:rsidR="00186AB8" w:rsidRPr="00B65B4C" w:rsidRDefault="00186AB8" w:rsidP="1E1B5F14">
      <w:pPr>
        <w:numPr>
          <w:ilvl w:val="0"/>
          <w:numId w:val="1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Magnhild Teigum, </w:t>
      </w:r>
    </w:p>
    <w:p w14:paraId="1ED77DB7" w14:textId="41763477" w:rsidR="00186AB8" w:rsidRPr="00B65B4C" w:rsidRDefault="00E55C60" w:rsidP="1E1B5F14">
      <w:pPr>
        <w:numPr>
          <w:ilvl w:val="0"/>
          <w:numId w:val="1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Mona Grimstad</w:t>
      </w:r>
    </w:p>
    <w:p w14:paraId="5C1A8F3C" w14:textId="77777777" w:rsidR="00186AB8" w:rsidRPr="00B65B4C" w:rsidRDefault="00186AB8" w:rsidP="1E1B5F14">
      <w:pPr>
        <w:numPr>
          <w:ilvl w:val="0"/>
          <w:numId w:val="1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Sokneprest</w:t>
      </w:r>
    </w:p>
    <w:p w14:paraId="18D7946E" w14:textId="77777777" w:rsidR="006726D3" w:rsidRPr="00B65B4C" w:rsidRDefault="006726D3" w:rsidP="1E1B5F14">
      <w:pPr>
        <w:numPr>
          <w:ilvl w:val="0"/>
          <w:numId w:val="1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Organist </w:t>
      </w:r>
    </w:p>
    <w:p w14:paraId="6955D8FC" w14:textId="5C06D618" w:rsidR="00537E2A" w:rsidRPr="00B65B4C" w:rsidRDefault="21D4FCCE" w:rsidP="1E1B5F14">
      <w:pPr>
        <w:numPr>
          <w:ilvl w:val="0"/>
          <w:numId w:val="1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Kyrkjelydssekretær</w:t>
      </w:r>
      <w:r w:rsidR="00537E2A" w:rsidRPr="1E1B5F14">
        <w:rPr>
          <w:rFonts w:ascii="Cavolini" w:hAnsi="Cavolini" w:cs="Cavolini"/>
          <w:sz w:val="24"/>
          <w:szCs w:val="24"/>
        </w:rPr>
        <w:t xml:space="preserve"> </w:t>
      </w:r>
    </w:p>
    <w:p w14:paraId="1CFB7A4D" w14:textId="77777777" w:rsidR="00A14439" w:rsidRDefault="2B8C4CB2" w:rsidP="00A14439">
      <w:pPr>
        <w:numPr>
          <w:ilvl w:val="0"/>
          <w:numId w:val="16"/>
        </w:numPr>
        <w:ind w:left="-567"/>
        <w:rPr>
          <w:rFonts w:ascii="Cavolini" w:hAnsi="Cavolini" w:cs="Cavolini"/>
          <w:sz w:val="24"/>
          <w:szCs w:val="24"/>
        </w:rPr>
      </w:pPr>
      <w:r w:rsidRPr="77DD86C2">
        <w:rPr>
          <w:rFonts w:ascii="Cavolini" w:hAnsi="Cavolini" w:cs="Cavolini"/>
          <w:sz w:val="24"/>
          <w:szCs w:val="24"/>
        </w:rPr>
        <w:t>Kyrkjelyds arbeidar</w:t>
      </w:r>
      <w:r w:rsidR="00184448" w:rsidRPr="77DD86C2">
        <w:rPr>
          <w:rFonts w:ascii="Cavolini" w:hAnsi="Cavolini" w:cs="Cavolini"/>
          <w:sz w:val="24"/>
          <w:szCs w:val="24"/>
        </w:rPr>
        <w:t xml:space="preserve"> </w:t>
      </w:r>
    </w:p>
    <w:p w14:paraId="7DFACE98" w14:textId="34B19DB2" w:rsidR="00186AB8" w:rsidRPr="00A14439" w:rsidRDefault="006726D3" w:rsidP="00A14439">
      <w:pPr>
        <w:ind w:left="-567"/>
        <w:rPr>
          <w:rFonts w:ascii="Cavolini" w:hAnsi="Cavolini" w:cs="Cavolini"/>
          <w:sz w:val="24"/>
          <w:szCs w:val="24"/>
        </w:rPr>
      </w:pPr>
      <w:r w:rsidRPr="00A14439">
        <w:rPr>
          <w:rFonts w:ascii="Cavolini" w:hAnsi="Cavolini" w:cs="Cavolini"/>
          <w:b/>
          <w:bCs/>
          <w:sz w:val="24"/>
          <w:szCs w:val="24"/>
        </w:rPr>
        <w:t>Kyrkjegardsutval :</w:t>
      </w:r>
      <w:r w:rsidR="00186AB8" w:rsidRPr="00A14439">
        <w:rPr>
          <w:rFonts w:ascii="Cavolini" w:hAnsi="Cavolini" w:cs="Cavolini"/>
          <w:b/>
          <w:bCs/>
          <w:sz w:val="24"/>
          <w:szCs w:val="24"/>
        </w:rPr>
        <w:t xml:space="preserve">            </w:t>
      </w:r>
    </w:p>
    <w:p w14:paraId="2DA4DFF4" w14:textId="77777777" w:rsidR="00186AB8" w:rsidRPr="00B65B4C" w:rsidRDefault="00186AB8" w:rsidP="1E1B5F14">
      <w:pPr>
        <w:numPr>
          <w:ilvl w:val="0"/>
          <w:numId w:val="1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Bjørn</w:t>
      </w:r>
      <w:r w:rsidR="0036368D" w:rsidRPr="1E1B5F14">
        <w:rPr>
          <w:rFonts w:ascii="Cavolini" w:hAnsi="Cavolini" w:cs="Cavolini"/>
          <w:sz w:val="24"/>
          <w:szCs w:val="24"/>
        </w:rPr>
        <w:t>a</w:t>
      </w:r>
      <w:r w:rsidRPr="1E1B5F14">
        <w:rPr>
          <w:rFonts w:ascii="Cavolini" w:hAnsi="Cavolini" w:cs="Cavolini"/>
          <w:sz w:val="24"/>
          <w:szCs w:val="24"/>
        </w:rPr>
        <w:t xml:space="preserve">r Stenersen </w:t>
      </w:r>
    </w:p>
    <w:p w14:paraId="28E0F6D8" w14:textId="77777777" w:rsidR="008A20CD" w:rsidRPr="00B65B4C" w:rsidRDefault="008A20CD" w:rsidP="1E1B5F14">
      <w:pPr>
        <w:numPr>
          <w:ilvl w:val="0"/>
          <w:numId w:val="1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Terje Kveen</w:t>
      </w:r>
    </w:p>
    <w:p w14:paraId="7A71B984" w14:textId="77777777" w:rsidR="00186AB8" w:rsidRPr="00B65B4C" w:rsidRDefault="008A20CD" w:rsidP="1E1B5F14">
      <w:pPr>
        <w:numPr>
          <w:ilvl w:val="0"/>
          <w:numId w:val="1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Anna Krogstad </w:t>
      </w:r>
    </w:p>
    <w:p w14:paraId="4822C782" w14:textId="77777777" w:rsidR="00537E2A" w:rsidRPr="00B65B4C" w:rsidRDefault="00537E2A" w:rsidP="1E1B5F14">
      <w:pPr>
        <w:numPr>
          <w:ilvl w:val="0"/>
          <w:numId w:val="1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Nils Arne Flaten </w:t>
      </w:r>
    </w:p>
    <w:p w14:paraId="655ED0A8" w14:textId="77777777" w:rsidR="00537E2A" w:rsidRPr="00B65B4C" w:rsidRDefault="00537E2A" w:rsidP="1E1B5F14">
      <w:pPr>
        <w:numPr>
          <w:ilvl w:val="0"/>
          <w:numId w:val="16"/>
        </w:numPr>
        <w:ind w:left="-567"/>
        <w:rPr>
          <w:rFonts w:ascii="Cavolini" w:hAnsi="Cavolini" w:cs="Cavolini"/>
          <w:sz w:val="24"/>
          <w:szCs w:val="24"/>
        </w:rPr>
      </w:pPr>
      <w:proofErr w:type="spellStart"/>
      <w:r w:rsidRPr="1E1B5F14">
        <w:rPr>
          <w:rFonts w:ascii="Cavolini" w:hAnsi="Cavolini" w:cs="Cavolini"/>
          <w:sz w:val="24"/>
          <w:szCs w:val="24"/>
        </w:rPr>
        <w:t>Jarnfrid</w:t>
      </w:r>
      <w:proofErr w:type="spellEnd"/>
      <w:r w:rsidRPr="1E1B5F14">
        <w:rPr>
          <w:rFonts w:ascii="Cavolini" w:hAnsi="Cavolini" w:cs="Cavolini"/>
          <w:sz w:val="24"/>
          <w:szCs w:val="24"/>
        </w:rPr>
        <w:t xml:space="preserve"> Rustad</w:t>
      </w:r>
    </w:p>
    <w:p w14:paraId="7FD99B7B" w14:textId="77777777" w:rsidR="008A20CD" w:rsidRPr="00B65B4C" w:rsidRDefault="008A20CD" w:rsidP="1E1B5F14">
      <w:pPr>
        <w:numPr>
          <w:ilvl w:val="0"/>
          <w:numId w:val="1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Eilev Aurstad </w:t>
      </w:r>
    </w:p>
    <w:p w14:paraId="3CC0D68D" w14:textId="77777777" w:rsidR="00186AB8" w:rsidRPr="00B65B4C" w:rsidRDefault="00186AB8" w:rsidP="1E1B5F14">
      <w:pPr>
        <w:numPr>
          <w:ilvl w:val="0"/>
          <w:numId w:val="1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kyrkjetenar  </w:t>
      </w:r>
    </w:p>
    <w:p w14:paraId="64296332" w14:textId="24DB6822" w:rsidR="00186AB8" w:rsidRPr="00B65B4C" w:rsidRDefault="594433F9" w:rsidP="1E1B5F14">
      <w:pPr>
        <w:numPr>
          <w:ilvl w:val="0"/>
          <w:numId w:val="1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lastRenderedPageBreak/>
        <w:t>K</w:t>
      </w:r>
      <w:r w:rsidR="00186AB8" w:rsidRPr="1E1B5F14">
        <w:rPr>
          <w:rFonts w:ascii="Cavolini" w:hAnsi="Cavolini" w:cs="Cavolini"/>
          <w:sz w:val="24"/>
          <w:szCs w:val="24"/>
        </w:rPr>
        <w:t>yrkjeverje</w:t>
      </w:r>
    </w:p>
    <w:p w14:paraId="110FFD37" w14:textId="1B50FC55" w:rsidR="00537E2A" w:rsidRPr="00B65B4C" w:rsidRDefault="00537E2A" w:rsidP="77DD86C2">
      <w:pPr>
        <w:ind w:left="-567"/>
        <w:rPr>
          <w:rFonts w:ascii="Cavolini" w:hAnsi="Cavolini" w:cs="Cavolini"/>
          <w:sz w:val="24"/>
          <w:szCs w:val="24"/>
        </w:rPr>
      </w:pPr>
    </w:p>
    <w:p w14:paraId="10073806" w14:textId="77777777" w:rsidR="00537E2A" w:rsidRPr="00B65B4C" w:rsidRDefault="00537E2A" w:rsidP="1E1B5F14">
      <w:p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 xml:space="preserve">Tilsyn i Nordberg </w:t>
      </w:r>
      <w:proofErr w:type="spellStart"/>
      <w:r w:rsidRPr="1E1B5F14">
        <w:rPr>
          <w:rFonts w:ascii="Cavolini" w:hAnsi="Cavolini" w:cs="Cavolini"/>
          <w:b/>
          <w:bCs/>
          <w:sz w:val="24"/>
          <w:szCs w:val="24"/>
        </w:rPr>
        <w:t>kyrkjestugu</w:t>
      </w:r>
      <w:proofErr w:type="spellEnd"/>
      <w:r w:rsidRPr="1E1B5F14">
        <w:rPr>
          <w:rFonts w:ascii="Cavolini" w:hAnsi="Cavolini" w:cs="Cavolini"/>
          <w:b/>
          <w:bCs/>
          <w:sz w:val="24"/>
          <w:szCs w:val="24"/>
        </w:rPr>
        <w:t xml:space="preserve">: </w:t>
      </w:r>
      <w:proofErr w:type="spellStart"/>
      <w:r w:rsidRPr="1E1B5F14">
        <w:rPr>
          <w:rFonts w:ascii="Cavolini" w:hAnsi="Cavolini" w:cs="Cavolini"/>
          <w:sz w:val="24"/>
          <w:szCs w:val="24"/>
        </w:rPr>
        <w:t>Jarnfrid</w:t>
      </w:r>
      <w:proofErr w:type="spellEnd"/>
      <w:r w:rsidRPr="1E1B5F14">
        <w:rPr>
          <w:rFonts w:ascii="Cavolini" w:hAnsi="Cavolini" w:cs="Cavolini"/>
          <w:sz w:val="24"/>
          <w:szCs w:val="24"/>
        </w:rPr>
        <w:t xml:space="preserve"> Rustad</w:t>
      </w:r>
    </w:p>
    <w:p w14:paraId="775293F6" w14:textId="0832A2DA" w:rsidR="00537E2A" w:rsidRPr="00B65B4C" w:rsidRDefault="00537E2A" w:rsidP="1E1B5F14">
      <w:pPr>
        <w:ind w:left="-567"/>
        <w:rPr>
          <w:rFonts w:ascii="Cavolini" w:hAnsi="Cavolini" w:cs="Cavolini"/>
          <w:sz w:val="24"/>
          <w:szCs w:val="24"/>
        </w:rPr>
      </w:pPr>
      <w:r w:rsidRPr="77DD86C2">
        <w:rPr>
          <w:rFonts w:ascii="Cavolini" w:hAnsi="Cavolini" w:cs="Cavolini"/>
          <w:b/>
          <w:bCs/>
          <w:sz w:val="24"/>
          <w:szCs w:val="24"/>
        </w:rPr>
        <w:t xml:space="preserve">Tilsyn i Skjåk </w:t>
      </w:r>
      <w:proofErr w:type="spellStart"/>
      <w:r w:rsidRPr="77DD86C2">
        <w:rPr>
          <w:rFonts w:ascii="Cavolini" w:hAnsi="Cavolini" w:cs="Cavolini"/>
          <w:b/>
          <w:bCs/>
          <w:sz w:val="24"/>
          <w:szCs w:val="24"/>
        </w:rPr>
        <w:t>kyrkjestugu</w:t>
      </w:r>
      <w:proofErr w:type="spellEnd"/>
      <w:r w:rsidRPr="77DD86C2">
        <w:rPr>
          <w:rFonts w:ascii="Cavolini" w:hAnsi="Cavolini" w:cs="Cavolini"/>
          <w:sz w:val="24"/>
          <w:szCs w:val="24"/>
        </w:rPr>
        <w:t xml:space="preserve">       Laila Bårdseng </w:t>
      </w:r>
    </w:p>
    <w:p w14:paraId="1593C0B0" w14:textId="2AF1E9E9" w:rsidR="77DD86C2" w:rsidRDefault="77DD86C2" w:rsidP="77DD86C2">
      <w:pPr>
        <w:ind w:left="-567"/>
        <w:rPr>
          <w:rFonts w:ascii="Cavolini" w:hAnsi="Cavolini" w:cs="Cavolini"/>
          <w:sz w:val="24"/>
          <w:szCs w:val="24"/>
        </w:rPr>
      </w:pPr>
    </w:p>
    <w:p w14:paraId="7D210EC3" w14:textId="77777777" w:rsidR="00186AB8" w:rsidRPr="00B65B4C" w:rsidRDefault="00186AB8" w:rsidP="1E1B5F14">
      <w:pPr>
        <w:ind w:left="-567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 xml:space="preserve">Kyrkjebladnemnd </w:t>
      </w:r>
      <w:r w:rsidR="006726D3" w:rsidRPr="1E1B5F14">
        <w:rPr>
          <w:rFonts w:ascii="Cavolini" w:hAnsi="Cavolini" w:cs="Cavolini"/>
          <w:b/>
          <w:bCs/>
          <w:sz w:val="24"/>
          <w:szCs w:val="24"/>
        </w:rPr>
        <w:t>:</w:t>
      </w:r>
      <w:r w:rsidRPr="1E1B5F14">
        <w:rPr>
          <w:rFonts w:ascii="Cavolini" w:hAnsi="Cavolini" w:cs="Cavolini"/>
          <w:b/>
          <w:bCs/>
          <w:sz w:val="24"/>
          <w:szCs w:val="24"/>
        </w:rPr>
        <w:t xml:space="preserve">  </w:t>
      </w:r>
    </w:p>
    <w:p w14:paraId="40FBD7C8" w14:textId="77777777" w:rsidR="00DC6893" w:rsidRPr="00B65B4C" w:rsidRDefault="00DC6893" w:rsidP="1E1B5F14">
      <w:pPr>
        <w:numPr>
          <w:ilvl w:val="0"/>
          <w:numId w:val="17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Kari Ørjasæter</w:t>
      </w:r>
    </w:p>
    <w:p w14:paraId="4071F998" w14:textId="77777777" w:rsidR="008A20CD" w:rsidRPr="00B65B4C" w:rsidRDefault="008A20CD" w:rsidP="1E1B5F14">
      <w:pPr>
        <w:numPr>
          <w:ilvl w:val="0"/>
          <w:numId w:val="17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Aud Jotun </w:t>
      </w:r>
    </w:p>
    <w:p w14:paraId="0F2E8208" w14:textId="77777777" w:rsidR="008A20CD" w:rsidRPr="00B65B4C" w:rsidRDefault="008A20CD" w:rsidP="1E1B5F14">
      <w:pPr>
        <w:numPr>
          <w:ilvl w:val="0"/>
          <w:numId w:val="17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Runa Aurmo</w:t>
      </w:r>
    </w:p>
    <w:p w14:paraId="6AE3D641" w14:textId="77777777" w:rsidR="008A20CD" w:rsidRPr="00B65B4C" w:rsidRDefault="008A20CD" w:rsidP="1E1B5F14">
      <w:pPr>
        <w:numPr>
          <w:ilvl w:val="0"/>
          <w:numId w:val="17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Kristen Haugen Dagsgard </w:t>
      </w:r>
    </w:p>
    <w:p w14:paraId="269AEE43" w14:textId="77777777" w:rsidR="0032675E" w:rsidRPr="00B65B4C" w:rsidRDefault="0032675E" w:rsidP="1E1B5F14">
      <w:pPr>
        <w:numPr>
          <w:ilvl w:val="0"/>
          <w:numId w:val="17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Kyrkjekontoret </w:t>
      </w:r>
    </w:p>
    <w:p w14:paraId="5C8E3B7A" w14:textId="77777777" w:rsidR="008B4A38" w:rsidRPr="00B65B4C" w:rsidRDefault="00186AB8" w:rsidP="1E1B5F14">
      <w:pPr>
        <w:ind w:left="-567"/>
        <w:rPr>
          <w:rFonts w:ascii="Cavolini" w:hAnsi="Cavolini" w:cs="Cavolini"/>
          <w:b/>
          <w:bCs/>
          <w:sz w:val="24"/>
          <w:szCs w:val="24"/>
        </w:rPr>
      </w:pPr>
      <w:proofErr w:type="spellStart"/>
      <w:r w:rsidRPr="1E1B5F14">
        <w:rPr>
          <w:rFonts w:ascii="Cavolini" w:hAnsi="Cavolini" w:cs="Cavolini"/>
          <w:b/>
          <w:bCs/>
          <w:sz w:val="24"/>
          <w:szCs w:val="24"/>
        </w:rPr>
        <w:t>Admin</w:t>
      </w:r>
      <w:proofErr w:type="spellEnd"/>
      <w:r w:rsidRPr="1E1B5F14">
        <w:rPr>
          <w:rFonts w:ascii="Cavolini" w:hAnsi="Cavolini" w:cs="Cavolini"/>
          <w:b/>
          <w:bCs/>
          <w:sz w:val="24"/>
          <w:szCs w:val="24"/>
        </w:rPr>
        <w:t xml:space="preserve">/forhandlingsutval </w:t>
      </w:r>
      <w:r w:rsidR="006726D3" w:rsidRPr="1E1B5F14">
        <w:rPr>
          <w:rFonts w:ascii="Cavolini" w:hAnsi="Cavolini" w:cs="Cavolini"/>
          <w:b/>
          <w:bCs/>
          <w:sz w:val="24"/>
          <w:szCs w:val="24"/>
        </w:rPr>
        <w:t>:</w:t>
      </w:r>
      <w:r w:rsidRPr="1E1B5F14">
        <w:rPr>
          <w:rFonts w:ascii="Cavolini" w:hAnsi="Cavolini" w:cs="Cavolini"/>
          <w:b/>
          <w:bCs/>
          <w:sz w:val="24"/>
          <w:szCs w:val="24"/>
        </w:rPr>
        <w:t xml:space="preserve">   </w:t>
      </w:r>
    </w:p>
    <w:p w14:paraId="54A75040" w14:textId="77777777" w:rsidR="00BE04E7" w:rsidRPr="00B65B4C" w:rsidRDefault="00BE04E7" w:rsidP="1E1B5F14">
      <w:pPr>
        <w:numPr>
          <w:ilvl w:val="0"/>
          <w:numId w:val="45"/>
        </w:numPr>
        <w:ind w:left="-567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Aud Jotun</w:t>
      </w:r>
    </w:p>
    <w:p w14:paraId="766A37BA" w14:textId="77777777" w:rsidR="008A20CD" w:rsidRPr="00B65B4C" w:rsidRDefault="008A20CD" w:rsidP="1E1B5F14">
      <w:pPr>
        <w:numPr>
          <w:ilvl w:val="0"/>
          <w:numId w:val="45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Siv Jorunn Welve </w:t>
      </w:r>
    </w:p>
    <w:p w14:paraId="54400690" w14:textId="77777777" w:rsidR="008A20CD" w:rsidRPr="00B65B4C" w:rsidRDefault="008A20CD" w:rsidP="1E1B5F14">
      <w:pPr>
        <w:numPr>
          <w:ilvl w:val="0"/>
          <w:numId w:val="45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Terje Kveen </w:t>
      </w:r>
    </w:p>
    <w:p w14:paraId="54F731C0" w14:textId="77777777" w:rsidR="00186AB8" w:rsidRPr="00B65B4C" w:rsidRDefault="00186AB8" w:rsidP="1E1B5F14">
      <w:pPr>
        <w:numPr>
          <w:ilvl w:val="0"/>
          <w:numId w:val="45"/>
        </w:numPr>
        <w:ind w:left="-567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Kari Ørjasæter tilsett rep.</w:t>
      </w:r>
    </w:p>
    <w:p w14:paraId="1BFC659C" w14:textId="77777777" w:rsidR="008A20CD" w:rsidRPr="00B65B4C" w:rsidRDefault="008A20CD" w:rsidP="1E1B5F14">
      <w:pPr>
        <w:numPr>
          <w:ilvl w:val="0"/>
          <w:numId w:val="45"/>
        </w:numPr>
        <w:ind w:left="-567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Kyrkjeverje </w:t>
      </w:r>
    </w:p>
    <w:p w14:paraId="7243DE0E" w14:textId="77777777" w:rsidR="00186AB8" w:rsidRPr="00B65B4C" w:rsidRDefault="00186AB8" w:rsidP="1E1B5F14">
      <w:pPr>
        <w:ind w:left="-567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 xml:space="preserve">Fondstyre </w:t>
      </w:r>
      <w:r w:rsidR="006726D3" w:rsidRPr="1E1B5F14">
        <w:rPr>
          <w:rFonts w:ascii="Cavolini" w:hAnsi="Cavolini" w:cs="Cavolini"/>
          <w:b/>
          <w:bCs/>
          <w:sz w:val="24"/>
          <w:szCs w:val="24"/>
        </w:rPr>
        <w:t>:</w:t>
      </w:r>
    </w:p>
    <w:p w14:paraId="77B5CCB2" w14:textId="77777777" w:rsidR="00186AB8" w:rsidRPr="00B65B4C" w:rsidRDefault="006726D3" w:rsidP="1E1B5F14">
      <w:pPr>
        <w:numPr>
          <w:ilvl w:val="0"/>
          <w:numId w:val="18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Kyrkjeverje </w:t>
      </w:r>
    </w:p>
    <w:p w14:paraId="6B699379" w14:textId="77777777" w:rsidR="00F36C53" w:rsidRPr="00B65B4C" w:rsidRDefault="00F36C53" w:rsidP="1E1B5F14">
      <w:pPr>
        <w:ind w:left="-567"/>
        <w:rPr>
          <w:rFonts w:ascii="Cavolini" w:hAnsi="Cavolini" w:cs="Cavolini"/>
          <w:sz w:val="24"/>
          <w:szCs w:val="24"/>
        </w:rPr>
      </w:pPr>
    </w:p>
    <w:p w14:paraId="4189586D" w14:textId="77777777" w:rsidR="00A93922" w:rsidRPr="00B65B4C" w:rsidRDefault="000C6495" w:rsidP="1E1B5F14">
      <w:pPr>
        <w:ind w:left="-567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 xml:space="preserve">Skrivar </w:t>
      </w:r>
      <w:r w:rsidR="00252A72" w:rsidRPr="1E1B5F14">
        <w:rPr>
          <w:rFonts w:ascii="Cavolini" w:hAnsi="Cavolini" w:cs="Cavolini"/>
          <w:b/>
          <w:bCs/>
          <w:sz w:val="24"/>
          <w:szCs w:val="24"/>
        </w:rPr>
        <w:t xml:space="preserve"> i </w:t>
      </w:r>
      <w:r w:rsidR="00F677C5" w:rsidRPr="1E1B5F14">
        <w:rPr>
          <w:rFonts w:ascii="Cavolini" w:hAnsi="Cavolini" w:cs="Cavolini"/>
          <w:b/>
          <w:bCs/>
          <w:sz w:val="24"/>
          <w:szCs w:val="24"/>
        </w:rPr>
        <w:t>Messe og kulturutval/diakoni /</w:t>
      </w:r>
      <w:proofErr w:type="spellStart"/>
      <w:r w:rsidR="00F677C5" w:rsidRPr="1E1B5F14">
        <w:rPr>
          <w:rFonts w:ascii="Cavolini" w:hAnsi="Cavolini" w:cs="Cavolini"/>
          <w:b/>
          <w:bCs/>
          <w:sz w:val="24"/>
          <w:szCs w:val="24"/>
        </w:rPr>
        <w:t>trusopplæringsutval</w:t>
      </w:r>
      <w:proofErr w:type="spellEnd"/>
      <w:r w:rsidR="00F677C5" w:rsidRPr="1E1B5F14">
        <w:rPr>
          <w:rFonts w:ascii="Cavolini" w:hAnsi="Cavolini" w:cs="Cavolini"/>
          <w:b/>
          <w:bCs/>
          <w:sz w:val="24"/>
          <w:szCs w:val="24"/>
        </w:rPr>
        <w:t xml:space="preserve">       </w:t>
      </w:r>
      <w:r w:rsidR="00252A72" w:rsidRPr="1E1B5F14">
        <w:rPr>
          <w:rFonts w:ascii="Cavolini" w:hAnsi="Cavolini" w:cs="Cavolini"/>
          <w:sz w:val="24"/>
          <w:szCs w:val="24"/>
        </w:rPr>
        <w:t>Kyrkjelydssekretær Kari Ørjasæter</w:t>
      </w:r>
    </w:p>
    <w:p w14:paraId="73CB9E1E" w14:textId="77777777" w:rsidR="00E2087B" w:rsidRPr="00B65B4C" w:rsidRDefault="000C6495" w:rsidP="1E1B5F14">
      <w:pPr>
        <w:ind w:left="-567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>Sakshandsamar/skrivar</w:t>
      </w:r>
    </w:p>
    <w:p w14:paraId="3654D4FC" w14:textId="77777777" w:rsidR="00252A72" w:rsidRPr="00B65B4C" w:rsidRDefault="00E1496B" w:rsidP="1E1B5F14">
      <w:p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 xml:space="preserve">AU </w:t>
      </w:r>
      <w:r w:rsidR="006726D3" w:rsidRPr="1E1B5F14">
        <w:rPr>
          <w:rFonts w:ascii="Cavolini" w:hAnsi="Cavolini" w:cs="Cavolini"/>
          <w:b/>
          <w:bCs/>
          <w:sz w:val="24"/>
          <w:szCs w:val="24"/>
        </w:rPr>
        <w:t xml:space="preserve">og </w:t>
      </w:r>
      <w:r w:rsidRPr="1E1B5F14">
        <w:rPr>
          <w:rFonts w:ascii="Cavolini" w:hAnsi="Cavolini" w:cs="Cavolini"/>
          <w:b/>
          <w:bCs/>
          <w:sz w:val="24"/>
          <w:szCs w:val="24"/>
        </w:rPr>
        <w:t xml:space="preserve"> </w:t>
      </w:r>
      <w:r w:rsidR="00E36D1D" w:rsidRPr="1E1B5F14">
        <w:rPr>
          <w:rFonts w:ascii="Cavolini" w:hAnsi="Cavolini" w:cs="Cavolini"/>
          <w:b/>
          <w:bCs/>
          <w:sz w:val="24"/>
          <w:szCs w:val="24"/>
        </w:rPr>
        <w:t>S</w:t>
      </w:r>
      <w:r w:rsidR="00252A72" w:rsidRPr="1E1B5F14">
        <w:rPr>
          <w:rFonts w:ascii="Cavolini" w:hAnsi="Cavolini" w:cs="Cavolini"/>
          <w:b/>
          <w:bCs/>
          <w:sz w:val="24"/>
          <w:szCs w:val="24"/>
        </w:rPr>
        <w:t>kjåk Kyrkjelege Fellesråd</w:t>
      </w:r>
      <w:r w:rsidR="00252A72" w:rsidRPr="1E1B5F14">
        <w:rPr>
          <w:rFonts w:ascii="Cavolini" w:hAnsi="Cavolini" w:cs="Cavolini"/>
          <w:sz w:val="24"/>
          <w:szCs w:val="24"/>
        </w:rPr>
        <w:t xml:space="preserve"> </w:t>
      </w:r>
      <w:r w:rsidR="0053491A" w:rsidRPr="1E1B5F14">
        <w:rPr>
          <w:rFonts w:ascii="Cavolini" w:hAnsi="Cavolini" w:cs="Cavolini"/>
          <w:sz w:val="24"/>
          <w:szCs w:val="24"/>
        </w:rPr>
        <w:t xml:space="preserve"> </w:t>
      </w:r>
      <w:r w:rsidR="00022085" w:rsidRPr="1E1B5F14">
        <w:rPr>
          <w:rFonts w:ascii="Cavolini" w:hAnsi="Cavolini" w:cs="Cavolini"/>
          <w:sz w:val="24"/>
          <w:szCs w:val="24"/>
        </w:rPr>
        <w:t xml:space="preserve">                    </w:t>
      </w:r>
      <w:r w:rsidR="007551B5" w:rsidRPr="1E1B5F14">
        <w:rPr>
          <w:rFonts w:ascii="Cavolini" w:hAnsi="Cavolini" w:cs="Cavolini"/>
          <w:sz w:val="24"/>
          <w:szCs w:val="24"/>
        </w:rPr>
        <w:t xml:space="preserve"> </w:t>
      </w:r>
      <w:r w:rsidR="006726D3" w:rsidRPr="1E1B5F14">
        <w:rPr>
          <w:rFonts w:ascii="Cavolini" w:hAnsi="Cavolini" w:cs="Cavolini"/>
          <w:sz w:val="24"/>
          <w:szCs w:val="24"/>
        </w:rPr>
        <w:t xml:space="preserve">                  </w:t>
      </w:r>
      <w:r w:rsidR="00F77F41" w:rsidRPr="1E1B5F14">
        <w:rPr>
          <w:rFonts w:ascii="Cavolini" w:hAnsi="Cavolini" w:cs="Cavolini"/>
          <w:sz w:val="24"/>
          <w:szCs w:val="24"/>
        </w:rPr>
        <w:t xml:space="preserve">    </w:t>
      </w:r>
      <w:r w:rsidR="007551B5" w:rsidRPr="1E1B5F14">
        <w:rPr>
          <w:rFonts w:ascii="Cavolini" w:hAnsi="Cavolini" w:cs="Cavolini"/>
          <w:sz w:val="24"/>
          <w:szCs w:val="24"/>
        </w:rPr>
        <w:t xml:space="preserve">  </w:t>
      </w:r>
      <w:r w:rsidR="00F677C5" w:rsidRPr="1E1B5F14">
        <w:rPr>
          <w:rFonts w:ascii="Cavolini" w:hAnsi="Cavolini" w:cs="Cavolini"/>
          <w:sz w:val="24"/>
          <w:szCs w:val="24"/>
        </w:rPr>
        <w:t xml:space="preserve"> </w:t>
      </w:r>
      <w:r w:rsidR="00714E25" w:rsidRPr="1E1B5F14">
        <w:rPr>
          <w:rFonts w:ascii="Cavolini" w:hAnsi="Cavolini" w:cs="Cavolini"/>
          <w:sz w:val="24"/>
          <w:szCs w:val="24"/>
        </w:rPr>
        <w:t xml:space="preserve">   </w:t>
      </w:r>
      <w:r w:rsidR="007551B5" w:rsidRPr="1E1B5F14">
        <w:rPr>
          <w:rFonts w:ascii="Cavolini" w:hAnsi="Cavolini" w:cs="Cavolini"/>
          <w:sz w:val="24"/>
          <w:szCs w:val="24"/>
        </w:rPr>
        <w:t xml:space="preserve"> </w:t>
      </w:r>
      <w:r w:rsidR="00927160" w:rsidRPr="1E1B5F14">
        <w:rPr>
          <w:rFonts w:ascii="Cavolini" w:hAnsi="Cavolini" w:cs="Cavolini"/>
          <w:sz w:val="24"/>
          <w:szCs w:val="24"/>
        </w:rPr>
        <w:t>Kyrkjeverje Arnborg Teigum</w:t>
      </w:r>
    </w:p>
    <w:p w14:paraId="3FE9F23F" w14:textId="77777777" w:rsidR="00C34E60" w:rsidRPr="00B65B4C" w:rsidRDefault="00C34E60" w:rsidP="1E1B5F14">
      <w:pPr>
        <w:ind w:left="-567"/>
        <w:rPr>
          <w:rFonts w:ascii="Cavolini" w:hAnsi="Cavolini" w:cs="Cavolini"/>
          <w:b/>
          <w:bCs/>
          <w:sz w:val="24"/>
          <w:szCs w:val="24"/>
        </w:rPr>
      </w:pPr>
    </w:p>
    <w:p w14:paraId="648B8A77" w14:textId="77777777" w:rsidR="007C02B3" w:rsidRPr="00B65B4C" w:rsidRDefault="00E2087B" w:rsidP="1E1B5F14">
      <w:p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Skjåk </w:t>
      </w:r>
      <w:r w:rsidR="006726D3" w:rsidRPr="1E1B5F14">
        <w:rPr>
          <w:rFonts w:ascii="Cavolini" w:hAnsi="Cavolini" w:cs="Cavolini"/>
          <w:sz w:val="24"/>
          <w:szCs w:val="24"/>
        </w:rPr>
        <w:t>kyrkjelege fellesråd har hatt</w:t>
      </w:r>
      <w:r w:rsidR="00F677C5" w:rsidRPr="1E1B5F14">
        <w:rPr>
          <w:rFonts w:ascii="Cavolini" w:hAnsi="Cavolini" w:cs="Cavolini"/>
          <w:sz w:val="24"/>
          <w:szCs w:val="24"/>
        </w:rPr>
        <w:t xml:space="preserve"> </w:t>
      </w:r>
      <w:r w:rsidR="00184448" w:rsidRPr="1E1B5F14">
        <w:rPr>
          <w:rFonts w:ascii="Cavolini" w:hAnsi="Cavolini" w:cs="Cavolini"/>
          <w:sz w:val="24"/>
          <w:szCs w:val="24"/>
        </w:rPr>
        <w:t xml:space="preserve">6 </w:t>
      </w:r>
      <w:r w:rsidRPr="1E1B5F14">
        <w:rPr>
          <w:rFonts w:ascii="Cavolini" w:hAnsi="Cavolini" w:cs="Cavolini"/>
          <w:sz w:val="24"/>
          <w:szCs w:val="24"/>
        </w:rPr>
        <w:t>vanlege mø</w:t>
      </w:r>
      <w:r w:rsidR="005C6F8B" w:rsidRPr="1E1B5F14">
        <w:rPr>
          <w:rFonts w:ascii="Cavolini" w:hAnsi="Cavolini" w:cs="Cavolini"/>
          <w:sz w:val="24"/>
          <w:szCs w:val="24"/>
        </w:rPr>
        <w:t xml:space="preserve">te </w:t>
      </w:r>
      <w:r w:rsidR="00914D79" w:rsidRPr="1E1B5F14">
        <w:rPr>
          <w:rFonts w:ascii="Cavolini" w:hAnsi="Cavolini" w:cs="Cavolini"/>
          <w:sz w:val="24"/>
          <w:szCs w:val="24"/>
        </w:rPr>
        <w:t>,</w:t>
      </w:r>
      <w:r w:rsidR="00184448" w:rsidRPr="1E1B5F14">
        <w:rPr>
          <w:rFonts w:ascii="Cavolini" w:hAnsi="Cavolini" w:cs="Cavolini"/>
          <w:sz w:val="24"/>
          <w:szCs w:val="24"/>
        </w:rPr>
        <w:t xml:space="preserve">handsama </w:t>
      </w:r>
      <w:r w:rsidR="00BF641B" w:rsidRPr="1E1B5F14">
        <w:rPr>
          <w:rFonts w:ascii="Cavolini" w:hAnsi="Cavolini" w:cs="Cavolini"/>
          <w:sz w:val="24"/>
          <w:szCs w:val="24"/>
        </w:rPr>
        <w:t>3</w:t>
      </w:r>
      <w:r w:rsidR="00184448" w:rsidRPr="1E1B5F14">
        <w:rPr>
          <w:rFonts w:ascii="Cavolini" w:hAnsi="Cavolini" w:cs="Cavolini"/>
          <w:sz w:val="24"/>
          <w:szCs w:val="24"/>
        </w:rPr>
        <w:t xml:space="preserve">8 fellesrådsaker </w:t>
      </w:r>
      <w:r w:rsidR="00AC2597" w:rsidRPr="1E1B5F14">
        <w:rPr>
          <w:rFonts w:ascii="Cavolini" w:hAnsi="Cavolini" w:cs="Cavolini"/>
          <w:sz w:val="24"/>
          <w:szCs w:val="24"/>
        </w:rPr>
        <w:t xml:space="preserve"> </w:t>
      </w:r>
      <w:r w:rsidR="006726D3" w:rsidRPr="1E1B5F14">
        <w:rPr>
          <w:rFonts w:ascii="Cavolini" w:hAnsi="Cavolini" w:cs="Cavolini"/>
          <w:sz w:val="24"/>
          <w:szCs w:val="24"/>
        </w:rPr>
        <w:t>og</w:t>
      </w:r>
      <w:r w:rsidR="00F677C5" w:rsidRPr="1E1B5F14">
        <w:rPr>
          <w:rFonts w:ascii="Cavolini" w:hAnsi="Cavolini" w:cs="Cavolini"/>
          <w:sz w:val="24"/>
          <w:szCs w:val="24"/>
        </w:rPr>
        <w:t xml:space="preserve"> 11 </w:t>
      </w:r>
      <w:r w:rsidR="006726D3" w:rsidRPr="1E1B5F14">
        <w:rPr>
          <w:rFonts w:ascii="Cavolini" w:hAnsi="Cavolini" w:cs="Cavolini"/>
          <w:sz w:val="24"/>
          <w:szCs w:val="24"/>
        </w:rPr>
        <w:t>soknerådsake</w:t>
      </w:r>
      <w:r w:rsidR="00E36D1D" w:rsidRPr="1E1B5F14">
        <w:rPr>
          <w:rFonts w:ascii="Cavolini" w:hAnsi="Cavolini" w:cs="Cavolini"/>
          <w:sz w:val="24"/>
          <w:szCs w:val="24"/>
        </w:rPr>
        <w:t xml:space="preserve">r </w:t>
      </w:r>
      <w:r w:rsidR="00AC2597" w:rsidRPr="1E1B5F14">
        <w:rPr>
          <w:rFonts w:ascii="Cavolini" w:hAnsi="Cavolini" w:cs="Cavolini"/>
          <w:sz w:val="24"/>
          <w:szCs w:val="24"/>
        </w:rPr>
        <w:t xml:space="preserve">. </w:t>
      </w:r>
    </w:p>
    <w:p w14:paraId="29D6B04F" w14:textId="77777777" w:rsidR="00E2087B" w:rsidRPr="00B65B4C" w:rsidRDefault="00E36D1D" w:rsidP="1E1B5F14">
      <w:p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 </w:t>
      </w:r>
    </w:p>
    <w:p w14:paraId="6ECC8899" w14:textId="5E5AB4CE" w:rsidR="00AC2597" w:rsidRPr="00B65B4C" w:rsidRDefault="00E16CDB" w:rsidP="5560415E">
      <w:pPr>
        <w:ind w:left="-567"/>
        <w:rPr>
          <w:rFonts w:ascii="Cavolini" w:hAnsi="Cavolini" w:cs="Cavolini"/>
          <w:b/>
          <w:bCs/>
          <w:sz w:val="24"/>
          <w:szCs w:val="24"/>
        </w:rPr>
      </w:pPr>
      <w:r w:rsidRPr="5560415E">
        <w:rPr>
          <w:rFonts w:ascii="Cavolini" w:hAnsi="Cavolini" w:cs="Cavolini"/>
          <w:b/>
          <w:bCs/>
          <w:sz w:val="24"/>
          <w:szCs w:val="24"/>
        </w:rPr>
        <w:t>Januar:</w:t>
      </w:r>
    </w:p>
    <w:p w14:paraId="7151B4FE" w14:textId="77777777" w:rsidR="008A20CD" w:rsidRPr="00B65B4C" w:rsidRDefault="008A20CD" w:rsidP="1E1B5F14">
      <w:pPr>
        <w:numPr>
          <w:ilvl w:val="0"/>
          <w:numId w:val="3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Nyttårskonsert i </w:t>
      </w:r>
      <w:r w:rsidR="00184448" w:rsidRPr="1E1B5F14">
        <w:rPr>
          <w:rFonts w:ascii="Cavolini" w:hAnsi="Cavolini" w:cs="Cavolini"/>
          <w:sz w:val="24"/>
          <w:szCs w:val="24"/>
        </w:rPr>
        <w:t xml:space="preserve">Garmo </w:t>
      </w:r>
      <w:r w:rsidRPr="1E1B5F14">
        <w:rPr>
          <w:rFonts w:ascii="Cavolini" w:hAnsi="Cavolini" w:cs="Cavolini"/>
          <w:sz w:val="24"/>
          <w:szCs w:val="24"/>
        </w:rPr>
        <w:t xml:space="preserve">kyrkje </w:t>
      </w:r>
    </w:p>
    <w:p w14:paraId="45082443" w14:textId="77777777" w:rsidR="00E16CDB" w:rsidRPr="00B65B4C" w:rsidRDefault="00672798" w:rsidP="1E1B5F14">
      <w:pPr>
        <w:numPr>
          <w:ilvl w:val="0"/>
          <w:numId w:val="3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Møte i ymse utval</w:t>
      </w:r>
    </w:p>
    <w:p w14:paraId="545932B3" w14:textId="77777777" w:rsidR="00184448" w:rsidRPr="00B65B4C" w:rsidRDefault="00184448" w:rsidP="1E1B5F14">
      <w:pPr>
        <w:numPr>
          <w:ilvl w:val="0"/>
          <w:numId w:val="3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Møte med Skjåk kommune</w:t>
      </w:r>
    </w:p>
    <w:p w14:paraId="3B77795C" w14:textId="77777777" w:rsidR="005668AF" w:rsidRPr="00B65B4C" w:rsidRDefault="002E205A" w:rsidP="1E1B5F14">
      <w:pPr>
        <w:numPr>
          <w:ilvl w:val="0"/>
          <w:numId w:val="3"/>
        </w:numPr>
        <w:ind w:left="-567"/>
        <w:rPr>
          <w:rFonts w:ascii="Cavolini" w:hAnsi="Cavolini" w:cs="Cavolini"/>
          <w:sz w:val="24"/>
          <w:szCs w:val="24"/>
          <w:lang w:val="nb-NO"/>
        </w:rPr>
      </w:pPr>
      <w:r w:rsidRPr="1E1B5F14">
        <w:rPr>
          <w:rFonts w:ascii="Cavolini" w:hAnsi="Cavolini" w:cs="Cavolini"/>
          <w:sz w:val="24"/>
          <w:szCs w:val="24"/>
          <w:lang w:val="nb-NO"/>
        </w:rPr>
        <w:t>Konfirmantpresentasjon i</w:t>
      </w:r>
      <w:r w:rsidR="00C66291" w:rsidRPr="1E1B5F14">
        <w:rPr>
          <w:rFonts w:ascii="Cavolini" w:hAnsi="Cavolini" w:cs="Cavolini"/>
          <w:sz w:val="24"/>
          <w:szCs w:val="24"/>
          <w:lang w:val="nb-NO"/>
        </w:rPr>
        <w:t xml:space="preserve"> Skjåk </w:t>
      </w:r>
      <w:proofErr w:type="spellStart"/>
      <w:r w:rsidR="002C3BC7" w:rsidRPr="1E1B5F14">
        <w:rPr>
          <w:rFonts w:ascii="Cavolini" w:hAnsi="Cavolini" w:cs="Cavolini"/>
          <w:sz w:val="24"/>
          <w:szCs w:val="24"/>
          <w:lang w:val="nb-NO"/>
        </w:rPr>
        <w:t>kyrkje</w:t>
      </w:r>
      <w:proofErr w:type="spellEnd"/>
    </w:p>
    <w:p w14:paraId="77692979" w14:textId="77777777" w:rsidR="00BF641B" w:rsidRPr="00B65B4C" w:rsidRDefault="00D05E2C" w:rsidP="1E1B5F14">
      <w:pPr>
        <w:numPr>
          <w:ilvl w:val="0"/>
          <w:numId w:val="3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Statistikk</w:t>
      </w:r>
      <w:r w:rsidR="002256B5" w:rsidRPr="00B65B4C">
        <w:rPr>
          <w:rFonts w:ascii="Cavolini" w:hAnsi="Cavolini" w:cs="Cavolini"/>
          <w:noProof/>
        </w:rPr>
        <w:drawing>
          <wp:anchor distT="0" distB="0" distL="114300" distR="114300" simplePos="0" relativeHeight="251654144" behindDoc="1" locked="0" layoutInCell="1" allowOverlap="1" wp14:anchorId="1E723AB5" wp14:editId="4414F598">
            <wp:simplePos x="0" y="0"/>
            <wp:positionH relativeFrom="column">
              <wp:posOffset>3790950</wp:posOffset>
            </wp:positionH>
            <wp:positionV relativeFrom="paragraph">
              <wp:posOffset>5715</wp:posOffset>
            </wp:positionV>
            <wp:extent cx="2701290" cy="2160270"/>
            <wp:effectExtent l="0" t="0" r="0" b="0"/>
            <wp:wrapNone/>
            <wp:docPr id="330" name="Bil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29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0F19BF" w14:textId="77777777" w:rsidR="005668AF" w:rsidRPr="00B65B4C" w:rsidRDefault="00A16FFD" w:rsidP="1E1B5F14">
      <w:pPr>
        <w:numPr>
          <w:ilvl w:val="0"/>
          <w:numId w:val="3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Andakt </w:t>
      </w:r>
      <w:r w:rsidR="005668AF" w:rsidRPr="1E1B5F14">
        <w:rPr>
          <w:rFonts w:ascii="Cavolini" w:hAnsi="Cavolini" w:cs="Cavolini"/>
          <w:sz w:val="24"/>
          <w:szCs w:val="24"/>
        </w:rPr>
        <w:t xml:space="preserve">på </w:t>
      </w:r>
      <w:proofErr w:type="spellStart"/>
      <w:r w:rsidR="005668AF" w:rsidRPr="1E1B5F14">
        <w:rPr>
          <w:rFonts w:ascii="Cavolini" w:hAnsi="Cavolini" w:cs="Cavolini"/>
          <w:sz w:val="24"/>
          <w:szCs w:val="24"/>
        </w:rPr>
        <w:t>Skjåkheimen</w:t>
      </w:r>
      <w:proofErr w:type="spellEnd"/>
    </w:p>
    <w:p w14:paraId="454C604F" w14:textId="77777777" w:rsidR="00A16FFD" w:rsidRPr="00B65B4C" w:rsidRDefault="00AC2597" w:rsidP="1E1B5F14">
      <w:pPr>
        <w:numPr>
          <w:ilvl w:val="0"/>
          <w:numId w:val="3"/>
        </w:numPr>
        <w:ind w:left="-567"/>
        <w:rPr>
          <w:rFonts w:ascii="Cavolini" w:hAnsi="Cavolini" w:cs="Cavolini"/>
          <w:sz w:val="24"/>
          <w:szCs w:val="24"/>
        </w:rPr>
      </w:pPr>
      <w:r w:rsidRPr="5560415E">
        <w:rPr>
          <w:rFonts w:ascii="Cavolini" w:hAnsi="Cavolini" w:cs="Cavolini"/>
          <w:sz w:val="24"/>
          <w:szCs w:val="24"/>
        </w:rPr>
        <w:t>F</w:t>
      </w:r>
      <w:r w:rsidR="00BE04E7" w:rsidRPr="5560415E">
        <w:rPr>
          <w:rFonts w:ascii="Cavolini" w:hAnsi="Cavolini" w:cs="Cavolini"/>
          <w:sz w:val="24"/>
          <w:szCs w:val="24"/>
        </w:rPr>
        <w:t>ysiske m</w:t>
      </w:r>
      <w:r w:rsidR="00A16FFD" w:rsidRPr="5560415E">
        <w:rPr>
          <w:rFonts w:ascii="Cavolini" w:hAnsi="Cavolini" w:cs="Cavolini"/>
          <w:sz w:val="24"/>
          <w:szCs w:val="24"/>
        </w:rPr>
        <w:t>esser i båe kyrkjene</w:t>
      </w:r>
    </w:p>
    <w:p w14:paraId="52A94D15" w14:textId="6EFA75A7" w:rsidR="00BA7727" w:rsidRPr="00B65B4C" w:rsidRDefault="00BA7727" w:rsidP="77DD86C2">
      <w:pPr>
        <w:ind w:left="-567"/>
        <w:rPr>
          <w:rFonts w:ascii="Cavolini" w:hAnsi="Cavolini" w:cs="Cavolini"/>
          <w:b/>
          <w:bCs/>
          <w:sz w:val="24"/>
          <w:szCs w:val="24"/>
        </w:rPr>
      </w:pPr>
      <w:r w:rsidRPr="77DD86C2">
        <w:rPr>
          <w:rFonts w:ascii="Cavolini" w:hAnsi="Cavolini" w:cs="Cavolini"/>
          <w:b/>
          <w:bCs/>
          <w:sz w:val="24"/>
          <w:szCs w:val="24"/>
        </w:rPr>
        <w:t>Februar:</w:t>
      </w:r>
      <w:r w:rsidR="002D42AD" w:rsidRPr="77DD86C2">
        <w:rPr>
          <w:rFonts w:ascii="Cavolini" w:hAnsi="Cavolini" w:cs="Cavolini"/>
          <w:b/>
          <w:bCs/>
          <w:sz w:val="24"/>
          <w:szCs w:val="24"/>
        </w:rPr>
        <w:t xml:space="preserve">                                                                                              </w:t>
      </w:r>
    </w:p>
    <w:p w14:paraId="6894EE50" w14:textId="77777777" w:rsidR="0051252E" w:rsidRPr="00B65B4C" w:rsidRDefault="0051252E" w:rsidP="1E1B5F14">
      <w:pPr>
        <w:numPr>
          <w:ilvl w:val="0"/>
          <w:numId w:val="13"/>
        </w:numPr>
        <w:ind w:left="-567"/>
        <w:rPr>
          <w:rFonts w:ascii="Cavolini" w:hAnsi="Cavolini" w:cs="Cavolini"/>
          <w:b/>
          <w:bCs/>
          <w:sz w:val="24"/>
          <w:szCs w:val="24"/>
        </w:rPr>
      </w:pPr>
      <w:bookmarkStart w:id="1" w:name="_Hlk92699221"/>
      <w:r w:rsidRPr="1E1B5F14">
        <w:rPr>
          <w:rFonts w:ascii="Cavolini" w:hAnsi="Cavolini" w:cs="Cavolini"/>
          <w:sz w:val="24"/>
          <w:szCs w:val="24"/>
        </w:rPr>
        <w:t>Møte i ymse utval</w:t>
      </w:r>
    </w:p>
    <w:p w14:paraId="52B91956" w14:textId="77777777" w:rsidR="00BF641B" w:rsidRPr="00B65B4C" w:rsidRDefault="00BF641B" w:rsidP="1E1B5F14">
      <w:pPr>
        <w:numPr>
          <w:ilvl w:val="0"/>
          <w:numId w:val="13"/>
        </w:numPr>
        <w:ind w:left="-567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HEKTA leir på Lillehammer</w:t>
      </w:r>
    </w:p>
    <w:bookmarkEnd w:id="1"/>
    <w:p w14:paraId="4882F9DF" w14:textId="77777777" w:rsidR="00A16FFD" w:rsidRPr="00B65B4C" w:rsidRDefault="00A16FFD" w:rsidP="1E1B5F14">
      <w:pPr>
        <w:numPr>
          <w:ilvl w:val="0"/>
          <w:numId w:val="3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Andakt på </w:t>
      </w:r>
      <w:proofErr w:type="spellStart"/>
      <w:r w:rsidRPr="1E1B5F14">
        <w:rPr>
          <w:rFonts w:ascii="Cavolini" w:hAnsi="Cavolini" w:cs="Cavolini"/>
          <w:sz w:val="24"/>
          <w:szCs w:val="24"/>
        </w:rPr>
        <w:t>Skjåkheimen</w:t>
      </w:r>
      <w:proofErr w:type="spellEnd"/>
    </w:p>
    <w:p w14:paraId="36A6C435" w14:textId="77777777" w:rsidR="00B93510" w:rsidRPr="00B65B4C" w:rsidRDefault="008A20CD" w:rsidP="1E1B5F14">
      <w:pPr>
        <w:numPr>
          <w:ilvl w:val="0"/>
          <w:numId w:val="3"/>
        </w:numPr>
        <w:ind w:left="-567"/>
        <w:rPr>
          <w:rFonts w:ascii="Cavolini" w:hAnsi="Cavolini" w:cs="Cavolini"/>
          <w:sz w:val="24"/>
          <w:szCs w:val="24"/>
        </w:rPr>
      </w:pPr>
      <w:r w:rsidRPr="77DD86C2">
        <w:rPr>
          <w:rFonts w:ascii="Cavolini" w:hAnsi="Cavolini" w:cs="Cavolini"/>
          <w:sz w:val="24"/>
          <w:szCs w:val="24"/>
        </w:rPr>
        <w:t>Kyrkjeblad</w:t>
      </w:r>
      <w:r w:rsidR="00B93510" w:rsidRPr="77DD86C2">
        <w:rPr>
          <w:rFonts w:ascii="Cavolini" w:hAnsi="Cavolini" w:cs="Cavolini"/>
          <w:sz w:val="24"/>
          <w:szCs w:val="24"/>
        </w:rPr>
        <w:t xml:space="preserve"> </w:t>
      </w:r>
    </w:p>
    <w:p w14:paraId="2AE5F888" w14:textId="6A0E18E5" w:rsidR="00E16CDB" w:rsidRPr="00B65B4C" w:rsidRDefault="00E16CDB" w:rsidP="77DD86C2">
      <w:pPr>
        <w:rPr>
          <w:rFonts w:ascii="Cavolini" w:hAnsi="Cavolini" w:cs="Cavolini"/>
          <w:sz w:val="24"/>
          <w:szCs w:val="24"/>
        </w:rPr>
      </w:pPr>
      <w:r w:rsidRPr="77DD86C2">
        <w:rPr>
          <w:rFonts w:ascii="Cavolini" w:hAnsi="Cavolini" w:cs="Cavolini"/>
          <w:b/>
          <w:bCs/>
          <w:sz w:val="24"/>
          <w:szCs w:val="24"/>
        </w:rPr>
        <w:t xml:space="preserve">Mars:          </w:t>
      </w:r>
    </w:p>
    <w:p w14:paraId="3C81D1BF" w14:textId="77777777" w:rsidR="00E16CDB" w:rsidRPr="00B65B4C" w:rsidRDefault="00C95EBA" w:rsidP="1E1B5F14">
      <w:pPr>
        <w:numPr>
          <w:ilvl w:val="0"/>
          <w:numId w:val="4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Møte i ymse utval</w:t>
      </w:r>
    </w:p>
    <w:p w14:paraId="10572F5E" w14:textId="77777777" w:rsidR="0092295A" w:rsidRPr="00B65B4C" w:rsidRDefault="0092295A" w:rsidP="1E1B5F14">
      <w:pPr>
        <w:numPr>
          <w:ilvl w:val="0"/>
          <w:numId w:val="4"/>
        </w:numPr>
        <w:ind w:left="-567"/>
        <w:rPr>
          <w:rFonts w:ascii="Cavolini" w:hAnsi="Cavolini" w:cs="Cavolini"/>
          <w:b/>
          <w:bCs/>
          <w:sz w:val="24"/>
          <w:szCs w:val="24"/>
          <w:lang w:val="nb-NO"/>
        </w:rPr>
      </w:pPr>
      <w:r w:rsidRPr="1E1B5F14">
        <w:rPr>
          <w:rFonts w:ascii="Cavolini" w:hAnsi="Cavolini" w:cs="Cavolini"/>
          <w:sz w:val="24"/>
          <w:szCs w:val="24"/>
          <w:lang w:val="nb-NO"/>
        </w:rPr>
        <w:lastRenderedPageBreak/>
        <w:t xml:space="preserve">Boller og Bok på Kraftverket (4 </w:t>
      </w:r>
      <w:proofErr w:type="spellStart"/>
      <w:proofErr w:type="gramStart"/>
      <w:r w:rsidRPr="1E1B5F14">
        <w:rPr>
          <w:rFonts w:ascii="Cavolini" w:hAnsi="Cavolini" w:cs="Cavolini"/>
          <w:sz w:val="24"/>
          <w:szCs w:val="24"/>
          <w:lang w:val="nb-NO"/>
        </w:rPr>
        <w:t>åringar</w:t>
      </w:r>
      <w:proofErr w:type="spellEnd"/>
      <w:r w:rsidRPr="1E1B5F14">
        <w:rPr>
          <w:rFonts w:ascii="Cavolini" w:hAnsi="Cavolini" w:cs="Cavolini"/>
          <w:sz w:val="24"/>
          <w:szCs w:val="24"/>
          <w:lang w:val="nb-NO"/>
        </w:rPr>
        <w:t xml:space="preserve"> )</w:t>
      </w:r>
      <w:proofErr w:type="gramEnd"/>
    </w:p>
    <w:p w14:paraId="2562D5D2" w14:textId="77777777" w:rsidR="00BE04E7" w:rsidRPr="00B65B4C" w:rsidRDefault="00BE04E7" w:rsidP="1E1B5F14">
      <w:pPr>
        <w:numPr>
          <w:ilvl w:val="0"/>
          <w:numId w:val="4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Messer i båe kyrkjene </w:t>
      </w:r>
    </w:p>
    <w:p w14:paraId="67B6B97E" w14:textId="77777777" w:rsidR="002E205A" w:rsidRPr="00B65B4C" w:rsidRDefault="00931C92" w:rsidP="1E1B5F14">
      <w:pPr>
        <w:numPr>
          <w:ilvl w:val="0"/>
          <w:numId w:val="4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Andakt </w:t>
      </w:r>
      <w:r w:rsidR="009918F9" w:rsidRPr="1E1B5F14">
        <w:rPr>
          <w:rFonts w:ascii="Cavolini" w:hAnsi="Cavolini" w:cs="Cavolini"/>
          <w:sz w:val="24"/>
          <w:szCs w:val="24"/>
        </w:rPr>
        <w:t xml:space="preserve"> og messe </w:t>
      </w:r>
      <w:r w:rsidR="002E205A" w:rsidRPr="1E1B5F14">
        <w:rPr>
          <w:rFonts w:ascii="Cavolini" w:hAnsi="Cavolini" w:cs="Cavolini"/>
          <w:sz w:val="24"/>
          <w:szCs w:val="24"/>
        </w:rPr>
        <w:t xml:space="preserve"> på </w:t>
      </w:r>
      <w:proofErr w:type="spellStart"/>
      <w:r w:rsidR="002E205A" w:rsidRPr="1E1B5F14">
        <w:rPr>
          <w:rFonts w:ascii="Cavolini" w:hAnsi="Cavolini" w:cs="Cavolini"/>
          <w:sz w:val="24"/>
          <w:szCs w:val="24"/>
        </w:rPr>
        <w:t>Skjåkheimen</w:t>
      </w:r>
      <w:proofErr w:type="spellEnd"/>
      <w:r w:rsidR="002E205A" w:rsidRPr="1E1B5F14">
        <w:rPr>
          <w:rFonts w:ascii="Cavolini" w:hAnsi="Cavolini" w:cs="Cavolini"/>
          <w:sz w:val="24"/>
          <w:szCs w:val="24"/>
        </w:rPr>
        <w:t xml:space="preserve"> </w:t>
      </w:r>
    </w:p>
    <w:p w14:paraId="3464574F" w14:textId="77777777" w:rsidR="008A20CD" w:rsidRPr="00B65B4C" w:rsidRDefault="008A20CD" w:rsidP="1E1B5F14">
      <w:pPr>
        <w:numPr>
          <w:ilvl w:val="0"/>
          <w:numId w:val="4"/>
        </w:numPr>
        <w:ind w:left="-567"/>
        <w:rPr>
          <w:rFonts w:ascii="Cavolini" w:hAnsi="Cavolini" w:cs="Cavolini"/>
          <w:sz w:val="24"/>
          <w:szCs w:val="24"/>
        </w:rPr>
      </w:pPr>
      <w:r w:rsidRPr="77DD86C2">
        <w:rPr>
          <w:rFonts w:ascii="Cavolini" w:hAnsi="Cavolini" w:cs="Cavolini"/>
          <w:sz w:val="24"/>
          <w:szCs w:val="24"/>
        </w:rPr>
        <w:t xml:space="preserve">Felles samling konfirmantane i Ottadalen i Lom </w:t>
      </w:r>
    </w:p>
    <w:p w14:paraId="683D83BC" w14:textId="1829D9AB" w:rsidR="3E15AC06" w:rsidRDefault="3E15AC06" w:rsidP="77DD86C2">
      <w:pPr>
        <w:ind w:left="-567"/>
      </w:pPr>
    </w:p>
    <w:p w14:paraId="544A7B24" w14:textId="77777777" w:rsidR="00193322" w:rsidRPr="00B65B4C" w:rsidRDefault="00193322" w:rsidP="1E1B5F14">
      <w:pPr>
        <w:ind w:left="-567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>April:</w:t>
      </w:r>
    </w:p>
    <w:p w14:paraId="2213117F" w14:textId="77777777" w:rsidR="006D250C" w:rsidRPr="00B65B4C" w:rsidRDefault="006D250C" w:rsidP="1E1B5F14">
      <w:pPr>
        <w:numPr>
          <w:ilvl w:val="0"/>
          <w:numId w:val="13"/>
        </w:numPr>
        <w:ind w:left="-567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Møte i ymse utval</w:t>
      </w:r>
    </w:p>
    <w:p w14:paraId="7258F09A" w14:textId="77777777" w:rsidR="00B93510" w:rsidRPr="00B65B4C" w:rsidRDefault="00B93510" w:rsidP="1E1B5F14">
      <w:pPr>
        <w:numPr>
          <w:ilvl w:val="0"/>
          <w:numId w:val="13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Fellesmesse med Lom påskekvelden </w:t>
      </w:r>
    </w:p>
    <w:p w14:paraId="5378C89F" w14:textId="77777777" w:rsidR="0092295A" w:rsidRPr="00B65B4C" w:rsidRDefault="0092295A" w:rsidP="1E1B5F14">
      <w:pPr>
        <w:numPr>
          <w:ilvl w:val="0"/>
          <w:numId w:val="14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Fasteaksjon</w:t>
      </w:r>
    </w:p>
    <w:p w14:paraId="7B031E48" w14:textId="77777777" w:rsidR="0092295A" w:rsidRPr="00B65B4C" w:rsidRDefault="0092295A" w:rsidP="1E1B5F14">
      <w:pPr>
        <w:numPr>
          <w:ilvl w:val="0"/>
          <w:numId w:val="14"/>
        </w:numPr>
        <w:ind w:left="-567"/>
        <w:rPr>
          <w:rFonts w:ascii="Cavolini" w:hAnsi="Cavolini" w:cs="Cavolini"/>
          <w:sz w:val="24"/>
          <w:szCs w:val="24"/>
        </w:rPr>
      </w:pPr>
      <w:bookmarkStart w:id="2" w:name="_Hlk157004838"/>
      <w:bookmarkStart w:id="3" w:name="_Hlk125650398"/>
      <w:r w:rsidRPr="1E1B5F14">
        <w:rPr>
          <w:rFonts w:ascii="Cavolini" w:hAnsi="Cavolini" w:cs="Cavolini"/>
          <w:sz w:val="24"/>
          <w:szCs w:val="24"/>
        </w:rPr>
        <w:t xml:space="preserve">Pynting av påsketre i  </w:t>
      </w:r>
      <w:bookmarkEnd w:id="2"/>
      <w:r w:rsidRPr="1E1B5F14">
        <w:rPr>
          <w:rFonts w:ascii="Cavolini" w:hAnsi="Cavolini" w:cs="Cavolini"/>
          <w:sz w:val="24"/>
          <w:szCs w:val="24"/>
        </w:rPr>
        <w:t>Nordberg kyrkje av Dønfoss barnehage (6 åringane)</w:t>
      </w:r>
    </w:p>
    <w:p w14:paraId="338BA3D5" w14:textId="77777777" w:rsidR="0092295A" w:rsidRPr="00B65B4C" w:rsidRDefault="0092295A" w:rsidP="1E1B5F14">
      <w:pPr>
        <w:numPr>
          <w:ilvl w:val="0"/>
          <w:numId w:val="14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Pynting av påsketre i Skjåk kyrkje av </w:t>
      </w:r>
      <w:proofErr w:type="spellStart"/>
      <w:r w:rsidRPr="1E1B5F14">
        <w:rPr>
          <w:rFonts w:ascii="Cavolini" w:hAnsi="Cavolini" w:cs="Cavolini"/>
          <w:sz w:val="24"/>
          <w:szCs w:val="24"/>
        </w:rPr>
        <w:t>Holemork</w:t>
      </w:r>
      <w:proofErr w:type="spellEnd"/>
      <w:r w:rsidRPr="1E1B5F14">
        <w:rPr>
          <w:rFonts w:ascii="Cavolini" w:hAnsi="Cavolini" w:cs="Cavolini"/>
          <w:sz w:val="24"/>
          <w:szCs w:val="24"/>
        </w:rPr>
        <w:t xml:space="preserve"> barnehage (</w:t>
      </w:r>
      <w:bookmarkStart w:id="4" w:name="_Hlk220062203"/>
      <w:r w:rsidRPr="1E1B5F14">
        <w:rPr>
          <w:rFonts w:ascii="Cavolini" w:hAnsi="Cavolini" w:cs="Cavolini"/>
          <w:sz w:val="24"/>
          <w:szCs w:val="24"/>
        </w:rPr>
        <w:t>6 åringane)</w:t>
      </w:r>
      <w:bookmarkEnd w:id="4"/>
    </w:p>
    <w:bookmarkEnd w:id="3"/>
    <w:p w14:paraId="108E9D2D" w14:textId="77777777" w:rsidR="006D250C" w:rsidRPr="00B65B4C" w:rsidRDefault="006D250C" w:rsidP="1E1B5F14">
      <w:pPr>
        <w:numPr>
          <w:ilvl w:val="0"/>
          <w:numId w:val="14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Andakt på </w:t>
      </w:r>
      <w:proofErr w:type="spellStart"/>
      <w:r w:rsidRPr="1E1B5F14">
        <w:rPr>
          <w:rFonts w:ascii="Cavolini" w:hAnsi="Cavolini" w:cs="Cavolini"/>
          <w:sz w:val="24"/>
          <w:szCs w:val="24"/>
        </w:rPr>
        <w:t>Skjåkheimen</w:t>
      </w:r>
      <w:proofErr w:type="spellEnd"/>
      <w:r w:rsidRPr="1E1B5F14">
        <w:rPr>
          <w:rFonts w:ascii="Cavolini" w:hAnsi="Cavolini" w:cs="Cavolini"/>
          <w:sz w:val="24"/>
          <w:szCs w:val="24"/>
        </w:rPr>
        <w:t xml:space="preserve"> </w:t>
      </w:r>
    </w:p>
    <w:p w14:paraId="2AC60637" w14:textId="77777777" w:rsidR="009918F9" w:rsidRPr="00B65B4C" w:rsidRDefault="009918F9" w:rsidP="1E1B5F14">
      <w:pPr>
        <w:numPr>
          <w:ilvl w:val="0"/>
          <w:numId w:val="14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Messe på </w:t>
      </w:r>
      <w:proofErr w:type="spellStart"/>
      <w:r w:rsidRPr="1E1B5F14">
        <w:rPr>
          <w:rFonts w:ascii="Cavolini" w:hAnsi="Cavolini" w:cs="Cavolini"/>
          <w:sz w:val="24"/>
          <w:szCs w:val="24"/>
        </w:rPr>
        <w:t>Skjåkheimen</w:t>
      </w:r>
      <w:proofErr w:type="spellEnd"/>
      <w:r w:rsidRPr="1E1B5F14">
        <w:rPr>
          <w:rFonts w:ascii="Cavolini" w:hAnsi="Cavolini" w:cs="Cavolini"/>
          <w:sz w:val="24"/>
          <w:szCs w:val="24"/>
        </w:rPr>
        <w:t xml:space="preserve"> </w:t>
      </w:r>
    </w:p>
    <w:p w14:paraId="61CDCEAD" w14:textId="77777777" w:rsidR="00DB3AC6" w:rsidRPr="00B65B4C" w:rsidRDefault="00DB3AC6" w:rsidP="1E1B5F14">
      <w:pPr>
        <w:ind w:left="-567"/>
        <w:rPr>
          <w:rFonts w:ascii="Cavolini" w:hAnsi="Cavolini" w:cs="Cavolini"/>
          <w:b/>
          <w:bCs/>
          <w:sz w:val="24"/>
          <w:szCs w:val="24"/>
        </w:rPr>
      </w:pPr>
    </w:p>
    <w:p w14:paraId="0B915B7A" w14:textId="77777777" w:rsidR="006D250C" w:rsidRPr="00B65B4C" w:rsidRDefault="00D014BA" w:rsidP="1E1B5F14">
      <w:p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>Ma</w:t>
      </w:r>
      <w:r w:rsidR="009A4B18" w:rsidRPr="1E1B5F14">
        <w:rPr>
          <w:rFonts w:ascii="Cavolini" w:hAnsi="Cavolini" w:cs="Cavolini"/>
          <w:b/>
          <w:bCs/>
          <w:sz w:val="24"/>
          <w:szCs w:val="24"/>
        </w:rPr>
        <w:t xml:space="preserve">i:           </w:t>
      </w:r>
      <w:r w:rsidR="009A4B18" w:rsidRPr="1E1B5F14">
        <w:rPr>
          <w:rFonts w:ascii="Cavolini" w:hAnsi="Cavolini" w:cs="Cavolini"/>
          <w:sz w:val="24"/>
          <w:szCs w:val="24"/>
        </w:rPr>
        <w:t xml:space="preserve"> </w:t>
      </w:r>
    </w:p>
    <w:p w14:paraId="4CB37C12" w14:textId="231640DC" w:rsidR="0092295A" w:rsidRPr="00B65B4C" w:rsidRDefault="009C70A4" w:rsidP="1E1B5F14">
      <w:pPr>
        <w:numPr>
          <w:ilvl w:val="0"/>
          <w:numId w:val="22"/>
        </w:numPr>
        <w:ind w:left="-567"/>
        <w:rPr>
          <w:rFonts w:ascii="Cavolini" w:hAnsi="Cavolini" w:cs="Cavolini"/>
          <w:sz w:val="24"/>
          <w:szCs w:val="24"/>
        </w:rPr>
      </w:pPr>
      <w:r w:rsidRPr="77DD86C2">
        <w:rPr>
          <w:rFonts w:ascii="Cavolini" w:hAnsi="Cavolini" w:cs="Cavolini"/>
          <w:sz w:val="24"/>
          <w:szCs w:val="24"/>
        </w:rPr>
        <w:t>Rakar dugnad</w:t>
      </w:r>
      <w:r w:rsidR="00DC362A" w:rsidRPr="77DD86C2">
        <w:rPr>
          <w:rFonts w:ascii="Cavolini" w:hAnsi="Cavolini" w:cs="Cavolini"/>
          <w:sz w:val="24"/>
          <w:szCs w:val="24"/>
        </w:rPr>
        <w:t xml:space="preserve"> på båe kyrkjegardane</w:t>
      </w:r>
      <w:r w:rsidR="00D76772" w:rsidRPr="77DD86C2">
        <w:rPr>
          <w:rFonts w:ascii="Cavolini" w:hAnsi="Cavolini" w:cs="Cavolini"/>
          <w:sz w:val="24"/>
          <w:szCs w:val="24"/>
        </w:rPr>
        <w:t xml:space="preserve">  </w:t>
      </w:r>
      <w:r w:rsidR="09D415AF" w:rsidRPr="77DD86C2">
        <w:rPr>
          <w:rFonts w:ascii="Cavolini" w:hAnsi="Cavolini" w:cs="Cavolini"/>
          <w:sz w:val="24"/>
          <w:szCs w:val="24"/>
        </w:rPr>
        <w:t xml:space="preserve">     </w:t>
      </w:r>
      <w:r w:rsidR="042B8C0A" w:rsidRPr="77DD86C2">
        <w:rPr>
          <w:rFonts w:ascii="Cavolini" w:hAnsi="Cavolini" w:cs="Cavolini"/>
          <w:sz w:val="24"/>
          <w:szCs w:val="24"/>
        </w:rPr>
        <w:t xml:space="preserve">                      </w:t>
      </w:r>
      <w:r w:rsidR="09D415AF" w:rsidRPr="77DD86C2">
        <w:rPr>
          <w:rFonts w:ascii="Cavolini" w:hAnsi="Cavolini" w:cs="Cavolini"/>
          <w:sz w:val="24"/>
          <w:szCs w:val="24"/>
        </w:rPr>
        <w:t xml:space="preserve"> </w:t>
      </w:r>
      <w:r w:rsidR="09D415AF">
        <w:rPr>
          <w:noProof/>
        </w:rPr>
        <w:drawing>
          <wp:anchor distT="0" distB="0" distL="114300" distR="114300" simplePos="0" relativeHeight="251659264" behindDoc="1" locked="0" layoutInCell="1" allowOverlap="1" wp14:anchorId="35AB99A4" wp14:editId="6A9F7146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1080000" cy="720000"/>
            <wp:effectExtent l="0" t="0" r="0" b="0"/>
            <wp:wrapNone/>
            <wp:docPr id="1770484567" name="drawi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480746" name="Picture 104248074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9D415AF" w:rsidRPr="77DD86C2">
        <w:rPr>
          <w:rFonts w:ascii="Cavolini" w:hAnsi="Cavolini" w:cs="Cavolini"/>
          <w:sz w:val="24"/>
          <w:szCs w:val="24"/>
        </w:rPr>
        <w:t xml:space="preserve">                   </w:t>
      </w:r>
    </w:p>
    <w:p w14:paraId="6AA194EE" w14:textId="6CD94A04" w:rsidR="0092295A" w:rsidRPr="00B65B4C" w:rsidRDefault="0092295A" w:rsidP="1E1B5F14">
      <w:pPr>
        <w:numPr>
          <w:ilvl w:val="0"/>
          <w:numId w:val="14"/>
        </w:numPr>
        <w:ind w:left="-567"/>
      </w:pPr>
      <w:proofErr w:type="spellStart"/>
      <w:r w:rsidRPr="5560415E">
        <w:rPr>
          <w:rFonts w:ascii="Cavolini" w:hAnsi="Cavolini" w:cs="Cavolini"/>
          <w:sz w:val="24"/>
          <w:szCs w:val="24"/>
          <w:lang w:val="en-US"/>
        </w:rPr>
        <w:t>Tårnagent</w:t>
      </w:r>
      <w:proofErr w:type="spellEnd"/>
      <w:r w:rsidRPr="5560415E">
        <w:rPr>
          <w:rFonts w:ascii="Cavolini" w:hAnsi="Cavolini" w:cs="Cavolini"/>
          <w:sz w:val="24"/>
          <w:szCs w:val="24"/>
          <w:lang w:val="en-US"/>
        </w:rPr>
        <w:t xml:space="preserve"> </w:t>
      </w:r>
      <w:r w:rsidR="00A67730" w:rsidRPr="5560415E">
        <w:rPr>
          <w:rFonts w:ascii="Cavolini" w:hAnsi="Cavolini" w:cs="Cavolini"/>
          <w:sz w:val="24"/>
          <w:szCs w:val="24"/>
          <w:lang w:val="en-US"/>
        </w:rPr>
        <w:t xml:space="preserve">                                                                          </w:t>
      </w:r>
    </w:p>
    <w:p w14:paraId="3D19AFEB" w14:textId="7DBABEA1" w:rsidR="0092295A" w:rsidRPr="00B65B4C" w:rsidRDefault="0092295A" w:rsidP="77DD86C2">
      <w:pPr>
        <w:numPr>
          <w:ilvl w:val="0"/>
          <w:numId w:val="22"/>
        </w:numPr>
        <w:ind w:left="-567"/>
        <w:rPr>
          <w:rFonts w:ascii="Cavolini" w:hAnsi="Cavolini" w:cs="Cavolini"/>
          <w:sz w:val="24"/>
          <w:szCs w:val="24"/>
        </w:rPr>
      </w:pPr>
      <w:r w:rsidRPr="5560415E">
        <w:rPr>
          <w:rFonts w:ascii="Cavolini" w:hAnsi="Cavolini" w:cs="Cavolini"/>
          <w:sz w:val="24"/>
          <w:szCs w:val="24"/>
        </w:rPr>
        <w:t xml:space="preserve">Fredsveke 5-10 mai </w:t>
      </w:r>
      <w:r w:rsidR="00D76772" w:rsidRPr="5560415E">
        <w:rPr>
          <w:rFonts w:ascii="Cavolini" w:hAnsi="Cavolini" w:cs="Cavolini"/>
          <w:sz w:val="24"/>
          <w:szCs w:val="24"/>
        </w:rPr>
        <w:t xml:space="preserve"> </w:t>
      </w:r>
      <w:r w:rsidRPr="5560415E">
        <w:rPr>
          <w:rFonts w:ascii="Cavolini" w:hAnsi="Cavolini" w:cs="Cavolini"/>
          <w:sz w:val="24"/>
          <w:szCs w:val="24"/>
        </w:rPr>
        <w:t xml:space="preserve">m/utstilling på Kraftverket </w:t>
      </w:r>
    </w:p>
    <w:p w14:paraId="7E11A9C6" w14:textId="326C2136" w:rsidR="00DC362A" w:rsidRPr="00B65B4C" w:rsidRDefault="0092295A" w:rsidP="1E1B5F14">
      <w:pPr>
        <w:ind w:left="-567"/>
        <w:rPr>
          <w:rFonts w:ascii="Cavolini" w:hAnsi="Cavolini" w:cs="Cavolini"/>
          <w:sz w:val="24"/>
          <w:szCs w:val="24"/>
        </w:rPr>
      </w:pPr>
      <w:r w:rsidRPr="6AC7917A">
        <w:rPr>
          <w:rFonts w:ascii="Cavolini" w:hAnsi="Cavolini" w:cs="Cavolini"/>
          <w:sz w:val="24"/>
          <w:szCs w:val="24"/>
        </w:rPr>
        <w:t>Fredsmarsj</w:t>
      </w:r>
      <w:r w:rsidR="3873B72A" w:rsidRPr="6AC7917A">
        <w:rPr>
          <w:rFonts w:ascii="Cavolini" w:hAnsi="Cavolini" w:cs="Cavolini"/>
          <w:sz w:val="24"/>
          <w:szCs w:val="24"/>
        </w:rPr>
        <w:t xml:space="preserve"> –</w:t>
      </w:r>
      <w:r w:rsidRPr="6AC7917A">
        <w:rPr>
          <w:rFonts w:ascii="Cavolini" w:hAnsi="Cavolini" w:cs="Cavolini"/>
          <w:sz w:val="24"/>
          <w:szCs w:val="24"/>
        </w:rPr>
        <w:t>foredrag</w:t>
      </w:r>
      <w:r w:rsidR="3873B72A" w:rsidRPr="6AC7917A">
        <w:rPr>
          <w:rFonts w:ascii="Cavolini" w:hAnsi="Cavolini" w:cs="Cavolini"/>
          <w:sz w:val="24"/>
          <w:szCs w:val="24"/>
        </w:rPr>
        <w:t xml:space="preserve"> </w:t>
      </w:r>
      <w:r w:rsidR="00D76772" w:rsidRPr="6AC7917A">
        <w:rPr>
          <w:rFonts w:ascii="Cavolini" w:hAnsi="Cavolini" w:cs="Cavolini"/>
          <w:sz w:val="24"/>
          <w:szCs w:val="24"/>
        </w:rPr>
        <w:t xml:space="preserve"> </w:t>
      </w:r>
      <w:r w:rsidR="10FF6030" w:rsidRPr="6AC7917A">
        <w:rPr>
          <w:rFonts w:ascii="Cavolini" w:hAnsi="Cavolini" w:cs="Cavolini"/>
          <w:sz w:val="24"/>
          <w:szCs w:val="24"/>
        </w:rPr>
        <w:t xml:space="preserve">minnemarkering   </w:t>
      </w:r>
      <w:r w:rsidR="00D76772" w:rsidRPr="6AC7917A">
        <w:rPr>
          <w:rFonts w:ascii="Cavolini" w:hAnsi="Cavolini" w:cs="Cavolini"/>
          <w:sz w:val="24"/>
          <w:szCs w:val="24"/>
        </w:rPr>
        <w:t xml:space="preserve">                                     </w:t>
      </w:r>
    </w:p>
    <w:p w14:paraId="39C8A08C" w14:textId="1D18E5EB" w:rsidR="00931C92" w:rsidRPr="00B65B4C" w:rsidRDefault="00DC362A" w:rsidP="1E1B5F14">
      <w:pPr>
        <w:ind w:left="-567"/>
        <w:rPr>
          <w:rFonts w:ascii="Cavolini" w:hAnsi="Cavolini" w:cs="Cavolini"/>
          <w:sz w:val="24"/>
          <w:szCs w:val="24"/>
        </w:rPr>
      </w:pPr>
      <w:r w:rsidRPr="462C75EC">
        <w:rPr>
          <w:rFonts w:ascii="Cavolini" w:hAnsi="Cavolini" w:cs="Cavolini"/>
          <w:sz w:val="24"/>
          <w:szCs w:val="24"/>
        </w:rPr>
        <w:t>Minnemarkering 8.mai</w:t>
      </w:r>
      <w:r w:rsidR="00202B61" w:rsidRPr="462C75EC">
        <w:rPr>
          <w:rFonts w:ascii="Cavolini" w:hAnsi="Cavolini" w:cs="Cavolini"/>
          <w:sz w:val="24"/>
          <w:szCs w:val="24"/>
        </w:rPr>
        <w:t xml:space="preserve"> </w:t>
      </w:r>
      <w:r w:rsidR="00193322" w:rsidRPr="462C75EC">
        <w:rPr>
          <w:rFonts w:ascii="Cavolini" w:hAnsi="Cavolini" w:cs="Cavolini"/>
          <w:sz w:val="24"/>
          <w:szCs w:val="24"/>
        </w:rPr>
        <w:t>Freds og veterandagen Nordber</w:t>
      </w:r>
      <w:r w:rsidR="17023D06" w:rsidRPr="462C75EC">
        <w:rPr>
          <w:rFonts w:ascii="Cavolini" w:hAnsi="Cavolini" w:cs="Cavolini"/>
          <w:sz w:val="24"/>
          <w:szCs w:val="24"/>
        </w:rPr>
        <w:t>g</w:t>
      </w:r>
    </w:p>
    <w:p w14:paraId="044408F5" w14:textId="7F64302E" w:rsidR="00931C92" w:rsidRPr="00B65B4C" w:rsidRDefault="00B93510" w:rsidP="1E1B5F14">
      <w:pPr>
        <w:ind w:left="-567"/>
      </w:pPr>
      <w:r w:rsidRPr="1E1B5F14">
        <w:rPr>
          <w:rFonts w:ascii="Cavolini" w:hAnsi="Cavolini" w:cs="Cavolini"/>
          <w:sz w:val="24"/>
          <w:szCs w:val="24"/>
        </w:rPr>
        <w:t xml:space="preserve">Tale ved </w:t>
      </w:r>
      <w:r w:rsidR="00914D79" w:rsidRPr="1E1B5F14">
        <w:rPr>
          <w:rFonts w:ascii="Cavolini" w:hAnsi="Cavolini" w:cs="Cavolini"/>
          <w:sz w:val="24"/>
          <w:szCs w:val="24"/>
        </w:rPr>
        <w:t xml:space="preserve">Kari Helene </w:t>
      </w:r>
      <w:proofErr w:type="spellStart"/>
      <w:r w:rsidR="00CB7805" w:rsidRPr="1E1B5F14">
        <w:rPr>
          <w:rFonts w:ascii="Cavolini" w:hAnsi="Cavolini" w:cs="Cavolini"/>
          <w:sz w:val="24"/>
          <w:szCs w:val="24"/>
        </w:rPr>
        <w:t>P</w:t>
      </w:r>
      <w:r w:rsidR="00914D79" w:rsidRPr="1E1B5F14">
        <w:rPr>
          <w:rFonts w:ascii="Cavolini" w:hAnsi="Cavolini" w:cs="Cavolini"/>
          <w:sz w:val="24"/>
          <w:szCs w:val="24"/>
        </w:rPr>
        <w:t>artapoul</w:t>
      </w:r>
      <w:r w:rsidR="4C90164A" w:rsidRPr="1E1B5F14">
        <w:rPr>
          <w:rFonts w:ascii="Cavolini" w:hAnsi="Cavolini" w:cs="Cavolini"/>
          <w:sz w:val="24"/>
          <w:szCs w:val="24"/>
        </w:rPr>
        <w:t>i</w:t>
      </w:r>
      <w:proofErr w:type="spellEnd"/>
      <w:r w:rsidR="4C90164A" w:rsidRPr="1E1B5F14">
        <w:rPr>
          <w:rFonts w:ascii="Cavolini" w:hAnsi="Cavolini" w:cs="Cavolini"/>
          <w:sz w:val="24"/>
          <w:szCs w:val="24"/>
        </w:rPr>
        <w:t xml:space="preserve"> </w:t>
      </w:r>
    </w:p>
    <w:p w14:paraId="572923AE" w14:textId="6DD61EC8" w:rsidR="00931C92" w:rsidRPr="00B65B4C" w:rsidRDefault="006D250C" w:rsidP="1E1B5F14">
      <w:pPr>
        <w:ind w:left="-567"/>
      </w:pPr>
      <w:r w:rsidRPr="1E1B5F14">
        <w:rPr>
          <w:rFonts w:ascii="Cavolini" w:hAnsi="Cavolini" w:cs="Cavolini"/>
          <w:sz w:val="24"/>
          <w:szCs w:val="24"/>
        </w:rPr>
        <w:t>Konsert med</w:t>
      </w:r>
      <w:r w:rsidR="00931C92" w:rsidRPr="1E1B5F14">
        <w:rPr>
          <w:rFonts w:ascii="Cavolini" w:hAnsi="Cavolini" w:cs="Cavolini"/>
          <w:sz w:val="24"/>
          <w:szCs w:val="24"/>
        </w:rPr>
        <w:t xml:space="preserve"> </w:t>
      </w:r>
      <w:r w:rsidR="00914D79" w:rsidRPr="1E1B5F14">
        <w:rPr>
          <w:rFonts w:ascii="Cavolini" w:hAnsi="Cavolini" w:cs="Cavolini"/>
          <w:sz w:val="24"/>
          <w:szCs w:val="24"/>
        </w:rPr>
        <w:t>Kristin Hagen og Hanne Kari Bakke</w:t>
      </w:r>
      <w:r w:rsidR="1E1B5F14">
        <w:rPr>
          <w:noProof/>
        </w:rPr>
        <w:drawing>
          <wp:anchor distT="0" distB="0" distL="114300" distR="114300" simplePos="0" relativeHeight="251662336" behindDoc="1" locked="0" layoutInCell="1" allowOverlap="1" wp14:anchorId="1DDD69A6" wp14:editId="0A2D62D1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1419225" cy="2561590"/>
            <wp:effectExtent l="0" t="0" r="0" b="0"/>
            <wp:wrapNone/>
            <wp:docPr id="91537670" name="Bil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561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9AF8AE" w14:textId="77777777" w:rsidR="006D250C" w:rsidRPr="00B65B4C" w:rsidRDefault="006D250C" w:rsidP="1E1B5F14">
      <w:pPr>
        <w:numPr>
          <w:ilvl w:val="0"/>
          <w:numId w:val="5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Andakt på </w:t>
      </w:r>
      <w:proofErr w:type="spellStart"/>
      <w:r w:rsidRPr="1E1B5F14">
        <w:rPr>
          <w:rFonts w:ascii="Cavolini" w:hAnsi="Cavolini" w:cs="Cavolini"/>
          <w:sz w:val="24"/>
          <w:szCs w:val="24"/>
        </w:rPr>
        <w:t>Skjåkheimen</w:t>
      </w:r>
      <w:proofErr w:type="spellEnd"/>
      <w:r w:rsidRPr="1E1B5F14">
        <w:rPr>
          <w:rFonts w:ascii="Cavolini" w:hAnsi="Cavolini" w:cs="Cavolini"/>
          <w:sz w:val="24"/>
          <w:szCs w:val="24"/>
        </w:rPr>
        <w:t xml:space="preserve"> </w:t>
      </w:r>
    </w:p>
    <w:p w14:paraId="1D53C7BE" w14:textId="77777777" w:rsidR="00931C92" w:rsidRPr="00B65B4C" w:rsidRDefault="00931C92" w:rsidP="1E1B5F14">
      <w:pPr>
        <w:numPr>
          <w:ilvl w:val="0"/>
          <w:numId w:val="5"/>
        </w:numPr>
        <w:ind w:left="-567"/>
        <w:rPr>
          <w:rFonts w:ascii="Cavolini" w:hAnsi="Cavolini" w:cs="Cavolini"/>
          <w:sz w:val="24"/>
          <w:szCs w:val="24"/>
          <w:lang w:val="nb-NO"/>
        </w:rPr>
      </w:pPr>
      <w:proofErr w:type="spellStart"/>
      <w:proofErr w:type="gramStart"/>
      <w:r w:rsidRPr="1E1B5F14">
        <w:rPr>
          <w:rFonts w:ascii="Cavolini" w:hAnsi="Cavolini" w:cs="Cavolini"/>
          <w:sz w:val="24"/>
          <w:szCs w:val="24"/>
          <w:lang w:val="nb-NO"/>
        </w:rPr>
        <w:t>Kr.himmel</w:t>
      </w:r>
      <w:proofErr w:type="spellEnd"/>
      <w:proofErr w:type="gramEnd"/>
      <w:r w:rsidRPr="1E1B5F14">
        <w:rPr>
          <w:rFonts w:ascii="Cavolini" w:hAnsi="Cavolini" w:cs="Cavolini"/>
          <w:sz w:val="24"/>
          <w:szCs w:val="24"/>
          <w:lang w:val="nb-NO"/>
        </w:rPr>
        <w:t xml:space="preserve"> </w:t>
      </w:r>
      <w:proofErr w:type="spellStart"/>
      <w:r w:rsidRPr="1E1B5F14">
        <w:rPr>
          <w:rFonts w:ascii="Cavolini" w:hAnsi="Cavolini" w:cs="Cavolini"/>
          <w:sz w:val="24"/>
          <w:szCs w:val="24"/>
          <w:lang w:val="nb-NO"/>
        </w:rPr>
        <w:t>fartsdag</w:t>
      </w:r>
      <w:proofErr w:type="spellEnd"/>
      <w:r w:rsidRPr="1E1B5F14">
        <w:rPr>
          <w:rFonts w:ascii="Cavolini" w:hAnsi="Cavolini" w:cs="Cavolini"/>
          <w:sz w:val="24"/>
          <w:szCs w:val="24"/>
          <w:lang w:val="nb-NO"/>
        </w:rPr>
        <w:t xml:space="preserve"> </w:t>
      </w:r>
      <w:r w:rsidR="00573463" w:rsidRPr="1E1B5F14">
        <w:rPr>
          <w:rFonts w:ascii="Cavolini" w:hAnsi="Cavolini" w:cs="Cavolini"/>
          <w:sz w:val="24"/>
          <w:szCs w:val="24"/>
          <w:lang w:val="nb-NO"/>
        </w:rPr>
        <w:t>-messe på Skjåkheimen</w:t>
      </w:r>
    </w:p>
    <w:p w14:paraId="6BB9E253" w14:textId="77777777" w:rsidR="00DB3AC6" w:rsidRPr="00556944" w:rsidRDefault="00DB3AC6" w:rsidP="1E1B5F14">
      <w:pPr>
        <w:ind w:left="-567"/>
        <w:rPr>
          <w:rFonts w:ascii="Cavolini" w:hAnsi="Cavolini" w:cs="Cavolini"/>
          <w:b/>
          <w:bCs/>
          <w:sz w:val="24"/>
          <w:szCs w:val="24"/>
          <w:lang w:val="nb-NO"/>
        </w:rPr>
      </w:pPr>
    </w:p>
    <w:p w14:paraId="0609C0ED" w14:textId="77777777" w:rsidR="000E2B00" w:rsidRPr="00B65B4C" w:rsidRDefault="000E2B00" w:rsidP="1E1B5F14">
      <w:p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>Juni:</w:t>
      </w:r>
    </w:p>
    <w:p w14:paraId="439AAB75" w14:textId="77777777" w:rsidR="004D62DA" w:rsidRPr="00B65B4C" w:rsidRDefault="004D62DA" w:rsidP="1E1B5F14">
      <w:pPr>
        <w:numPr>
          <w:ilvl w:val="0"/>
          <w:numId w:val="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Møte i ymse utval</w:t>
      </w:r>
      <w:r w:rsidR="00225D26" w:rsidRPr="1E1B5F14">
        <w:rPr>
          <w:rFonts w:ascii="Cavolini" w:hAnsi="Cavolini" w:cs="Cavolini"/>
          <w:sz w:val="24"/>
          <w:szCs w:val="24"/>
        </w:rPr>
        <w:t xml:space="preserve">                                                 </w:t>
      </w:r>
    </w:p>
    <w:p w14:paraId="7DCB6AE5" w14:textId="77777777" w:rsidR="00F912DE" w:rsidRPr="00B65B4C" w:rsidRDefault="00F912DE" w:rsidP="1E1B5F14">
      <w:pPr>
        <w:numPr>
          <w:ilvl w:val="0"/>
          <w:numId w:val="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Kyrkjeblad </w:t>
      </w:r>
    </w:p>
    <w:p w14:paraId="6CB74946" w14:textId="77777777" w:rsidR="0032675E" w:rsidRPr="00B65B4C" w:rsidRDefault="0032675E" w:rsidP="1E1B5F14">
      <w:pPr>
        <w:numPr>
          <w:ilvl w:val="0"/>
          <w:numId w:val="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Kontroll på sløkkjeutstyr i kyrkjene </w:t>
      </w:r>
      <w:r w:rsidR="00D76772" w:rsidRPr="1E1B5F14">
        <w:rPr>
          <w:rFonts w:ascii="Cavolini" w:hAnsi="Cavolini" w:cs="Cavolini"/>
          <w:sz w:val="24"/>
          <w:szCs w:val="24"/>
        </w:rPr>
        <w:t xml:space="preserve">            </w:t>
      </w:r>
    </w:p>
    <w:p w14:paraId="20D0870B" w14:textId="77777777" w:rsidR="000E2B00" w:rsidRPr="00B65B4C" w:rsidRDefault="000E2B00" w:rsidP="1E1B5F14">
      <w:pPr>
        <w:numPr>
          <w:ilvl w:val="0"/>
          <w:numId w:val="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Plantedugnad på Nordberg kyrkjegard</w:t>
      </w:r>
    </w:p>
    <w:p w14:paraId="41A25651" w14:textId="77777777" w:rsidR="004D62DA" w:rsidRPr="00B65B4C" w:rsidRDefault="00DC362A" w:rsidP="1E1B5F14">
      <w:pPr>
        <w:numPr>
          <w:ilvl w:val="0"/>
          <w:numId w:val="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Konfirmantbryllaup i </w:t>
      </w:r>
      <w:r w:rsidR="00193322" w:rsidRPr="1E1B5F14">
        <w:rPr>
          <w:rFonts w:ascii="Cavolini" w:hAnsi="Cavolini" w:cs="Cavolini"/>
          <w:sz w:val="24"/>
          <w:szCs w:val="24"/>
        </w:rPr>
        <w:t xml:space="preserve">Skjåk </w:t>
      </w:r>
    </w:p>
    <w:p w14:paraId="4BC8404F" w14:textId="77777777" w:rsidR="00F74824" w:rsidRDefault="00193322" w:rsidP="1E1B5F14">
      <w:pPr>
        <w:numPr>
          <w:ilvl w:val="0"/>
          <w:numId w:val="6"/>
        </w:numPr>
        <w:ind w:left="-567"/>
        <w:rPr>
          <w:rFonts w:ascii="Cavolini" w:eastAsia="Calibri" w:hAnsi="Cavolini" w:cs="Cavolini"/>
          <w:sz w:val="24"/>
          <w:szCs w:val="24"/>
          <w:lang w:eastAsia="en-US"/>
        </w:rPr>
      </w:pPr>
      <w:r w:rsidRPr="1E1B5F14">
        <w:rPr>
          <w:rFonts w:ascii="Cavolini" w:eastAsia="Calibri" w:hAnsi="Cavolini" w:cs="Cavolini"/>
          <w:sz w:val="24"/>
          <w:szCs w:val="24"/>
          <w:lang w:eastAsia="en-US"/>
        </w:rPr>
        <w:t xml:space="preserve">Messer i båe kyrkjene </w:t>
      </w:r>
    </w:p>
    <w:p w14:paraId="0CF75DF3" w14:textId="77777777" w:rsidR="002C3BC7" w:rsidRDefault="002C3BC7" w:rsidP="1E1B5F14">
      <w:pPr>
        <w:numPr>
          <w:ilvl w:val="0"/>
          <w:numId w:val="6"/>
        </w:numPr>
        <w:ind w:left="-567"/>
        <w:rPr>
          <w:rFonts w:ascii="Cavolini" w:hAnsi="Cavolini" w:cs="Cavolini"/>
          <w:sz w:val="24"/>
          <w:szCs w:val="24"/>
          <w:lang w:val="nb-NO"/>
        </w:rPr>
      </w:pPr>
      <w:r w:rsidRPr="1E1B5F14">
        <w:rPr>
          <w:rFonts w:ascii="Cavolini" w:hAnsi="Cavolini" w:cs="Cavolini"/>
          <w:sz w:val="24"/>
          <w:szCs w:val="24"/>
          <w:lang w:val="nb-NO"/>
        </w:rPr>
        <w:t xml:space="preserve">Midtsumarmesse på </w:t>
      </w:r>
      <w:proofErr w:type="spellStart"/>
      <w:r w:rsidRPr="1E1B5F14">
        <w:rPr>
          <w:rFonts w:ascii="Cavolini" w:hAnsi="Cavolini" w:cs="Cavolini"/>
          <w:sz w:val="24"/>
          <w:szCs w:val="24"/>
          <w:lang w:val="nb-NO"/>
        </w:rPr>
        <w:t>Gjeilo</w:t>
      </w:r>
      <w:proofErr w:type="spellEnd"/>
      <w:r w:rsidRPr="1E1B5F14">
        <w:rPr>
          <w:rFonts w:ascii="Cavolini" w:hAnsi="Cavolini" w:cs="Cavolini"/>
          <w:sz w:val="24"/>
          <w:szCs w:val="24"/>
          <w:lang w:val="nb-NO"/>
        </w:rPr>
        <w:t xml:space="preserve"> camping</w:t>
      </w:r>
    </w:p>
    <w:p w14:paraId="463A61F2" w14:textId="77777777" w:rsidR="00A67730" w:rsidRPr="002C3BC7" w:rsidRDefault="00A67730" w:rsidP="1E1B5F14">
      <w:pPr>
        <w:numPr>
          <w:ilvl w:val="0"/>
          <w:numId w:val="6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Country konsert i Nordberg kyrkje</w:t>
      </w:r>
    </w:p>
    <w:p w14:paraId="3BCDB83C" w14:textId="77777777" w:rsidR="00914D79" w:rsidRPr="00B65B4C" w:rsidRDefault="00914D79" w:rsidP="1E1B5F14">
      <w:pPr>
        <w:numPr>
          <w:ilvl w:val="0"/>
          <w:numId w:val="6"/>
        </w:numPr>
        <w:ind w:left="-567"/>
        <w:rPr>
          <w:rFonts w:ascii="Cavolini" w:eastAsia="Calibri" w:hAnsi="Cavolini" w:cs="Cavolini"/>
          <w:sz w:val="24"/>
          <w:szCs w:val="24"/>
          <w:lang w:eastAsia="en-US"/>
        </w:rPr>
      </w:pPr>
      <w:proofErr w:type="spellStart"/>
      <w:r w:rsidRPr="1E1B5F14">
        <w:rPr>
          <w:rFonts w:ascii="Cavolini" w:eastAsia="Calibri" w:hAnsi="Cavolini" w:cs="Cavolini"/>
          <w:sz w:val="24"/>
          <w:szCs w:val="24"/>
          <w:lang w:eastAsia="en-US"/>
        </w:rPr>
        <w:t>Fyrkleutstilling</w:t>
      </w:r>
      <w:proofErr w:type="spellEnd"/>
      <w:r w:rsidRPr="1E1B5F14">
        <w:rPr>
          <w:rFonts w:ascii="Cavolini" w:eastAsia="Calibri" w:hAnsi="Cavolini" w:cs="Cavolini"/>
          <w:sz w:val="24"/>
          <w:szCs w:val="24"/>
          <w:lang w:eastAsia="en-US"/>
        </w:rPr>
        <w:t xml:space="preserve"> i Kraftverket i regi av Skjåk husflidslag</w:t>
      </w:r>
    </w:p>
    <w:p w14:paraId="23DE523C" w14:textId="77777777" w:rsidR="00DB3AC6" w:rsidRPr="00B65B4C" w:rsidRDefault="00DB3AC6" w:rsidP="1E1B5F14">
      <w:pPr>
        <w:ind w:left="-567"/>
        <w:rPr>
          <w:rFonts w:ascii="Cavolini" w:hAnsi="Cavolini" w:cs="Cavolini"/>
          <w:b/>
          <w:bCs/>
          <w:sz w:val="24"/>
          <w:szCs w:val="24"/>
        </w:rPr>
      </w:pPr>
    </w:p>
    <w:p w14:paraId="080872E0" w14:textId="77777777" w:rsidR="00DC362A" w:rsidRPr="00B65B4C" w:rsidRDefault="00CD1074" w:rsidP="1E1B5F14">
      <w:pPr>
        <w:ind w:left="-567"/>
        <w:rPr>
          <w:rFonts w:ascii="Cavolini" w:hAnsi="Cavolini" w:cs="Cavolini"/>
          <w:b/>
          <w:bCs/>
          <w:sz w:val="24"/>
          <w:szCs w:val="24"/>
          <w:lang w:val="nb-NO"/>
        </w:rPr>
      </w:pPr>
      <w:r w:rsidRPr="1E1B5F14">
        <w:rPr>
          <w:rFonts w:ascii="Cavolini" w:hAnsi="Cavolini" w:cs="Cavolini"/>
          <w:b/>
          <w:bCs/>
          <w:sz w:val="24"/>
          <w:szCs w:val="24"/>
          <w:lang w:val="nb-NO"/>
        </w:rPr>
        <w:t>Juli:</w:t>
      </w:r>
      <w:r w:rsidR="00DC362A" w:rsidRPr="1E1B5F14">
        <w:rPr>
          <w:rFonts w:ascii="Cavolini" w:hAnsi="Cavolini" w:cs="Cavolini"/>
          <w:b/>
          <w:bCs/>
          <w:sz w:val="24"/>
          <w:szCs w:val="24"/>
          <w:lang w:val="nb-NO"/>
        </w:rPr>
        <w:t xml:space="preserve">        </w:t>
      </w:r>
    </w:p>
    <w:p w14:paraId="3C0C0EFC" w14:textId="77777777" w:rsidR="009918F9" w:rsidRPr="00B65B4C" w:rsidRDefault="009918F9" w:rsidP="1E1B5F14">
      <w:pPr>
        <w:numPr>
          <w:ilvl w:val="0"/>
          <w:numId w:val="20"/>
        </w:numPr>
        <w:ind w:left="-567"/>
        <w:rPr>
          <w:rFonts w:ascii="Cavolini" w:hAnsi="Cavolini" w:cs="Cavolini"/>
          <w:sz w:val="24"/>
          <w:szCs w:val="24"/>
          <w:lang w:val="nb-NO"/>
        </w:rPr>
      </w:pPr>
      <w:r w:rsidRPr="1E1B5F14">
        <w:rPr>
          <w:rFonts w:ascii="Cavolini" w:hAnsi="Cavolini" w:cs="Cavolini"/>
          <w:sz w:val="24"/>
          <w:szCs w:val="24"/>
          <w:lang w:val="nb-NO"/>
        </w:rPr>
        <w:t xml:space="preserve">Orgel stemming i </w:t>
      </w:r>
      <w:proofErr w:type="spellStart"/>
      <w:r w:rsidRPr="1E1B5F14">
        <w:rPr>
          <w:rFonts w:ascii="Cavolini" w:hAnsi="Cavolini" w:cs="Cavolini"/>
          <w:sz w:val="24"/>
          <w:szCs w:val="24"/>
          <w:lang w:val="nb-NO"/>
        </w:rPr>
        <w:t>kyrkjene</w:t>
      </w:r>
      <w:proofErr w:type="spellEnd"/>
      <w:r w:rsidRPr="1E1B5F14">
        <w:rPr>
          <w:rFonts w:ascii="Cavolini" w:hAnsi="Cavolini" w:cs="Cavolini"/>
          <w:sz w:val="24"/>
          <w:szCs w:val="24"/>
          <w:lang w:val="nb-NO"/>
        </w:rPr>
        <w:t xml:space="preserve"> </w:t>
      </w:r>
    </w:p>
    <w:p w14:paraId="3D679B21" w14:textId="77777777" w:rsidR="00197828" w:rsidRPr="00B65B4C" w:rsidRDefault="00197828" w:rsidP="1E1B5F14">
      <w:pPr>
        <w:numPr>
          <w:ilvl w:val="0"/>
          <w:numId w:val="20"/>
        </w:numPr>
        <w:ind w:left="-567"/>
        <w:rPr>
          <w:rFonts w:ascii="Cavolini" w:hAnsi="Cavolini" w:cs="Cavolini"/>
          <w:sz w:val="24"/>
          <w:szCs w:val="24"/>
          <w:lang w:val="nb-NO"/>
        </w:rPr>
      </w:pPr>
      <w:r w:rsidRPr="1E1B5F14">
        <w:rPr>
          <w:rFonts w:ascii="Cavolini" w:hAnsi="Cavolini" w:cs="Cavolini"/>
          <w:sz w:val="24"/>
          <w:szCs w:val="24"/>
          <w:lang w:val="nb-NO"/>
        </w:rPr>
        <w:t xml:space="preserve">Messer i båe </w:t>
      </w:r>
      <w:proofErr w:type="spellStart"/>
      <w:r w:rsidRPr="1E1B5F14">
        <w:rPr>
          <w:rFonts w:ascii="Cavolini" w:hAnsi="Cavolini" w:cs="Cavolini"/>
          <w:sz w:val="24"/>
          <w:szCs w:val="24"/>
          <w:lang w:val="nb-NO"/>
        </w:rPr>
        <w:t>kyrkjene</w:t>
      </w:r>
      <w:proofErr w:type="spellEnd"/>
      <w:r w:rsidRPr="1E1B5F14">
        <w:rPr>
          <w:rFonts w:ascii="Cavolini" w:hAnsi="Cavolini" w:cs="Cavolini"/>
          <w:sz w:val="24"/>
          <w:szCs w:val="24"/>
          <w:lang w:val="nb-NO"/>
        </w:rPr>
        <w:t xml:space="preserve"> </w:t>
      </w:r>
    </w:p>
    <w:p w14:paraId="68F3B3BC" w14:textId="77777777" w:rsidR="002C3BC7" w:rsidRDefault="00197828" w:rsidP="1E1B5F14">
      <w:pPr>
        <w:numPr>
          <w:ilvl w:val="0"/>
          <w:numId w:val="20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Felles olsokmesse i Lom </w:t>
      </w:r>
    </w:p>
    <w:p w14:paraId="7C2AE1D1" w14:textId="77777777" w:rsidR="00197828" w:rsidRPr="00B65B4C" w:rsidRDefault="00A67730" w:rsidP="1E1B5F14">
      <w:p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(Kyrkjeverje i Lom og Skjåk var kyrkjevertar)</w:t>
      </w:r>
    </w:p>
    <w:p w14:paraId="38ADF548" w14:textId="2D981E0B" w:rsidR="1E1B5F14" w:rsidRDefault="1E1B5F14" w:rsidP="1E1B5F14">
      <w:pPr>
        <w:ind w:left="-567"/>
        <w:rPr>
          <w:rFonts w:ascii="Cavolini" w:hAnsi="Cavolini" w:cs="Cavolini"/>
          <w:b/>
          <w:bCs/>
          <w:sz w:val="24"/>
          <w:szCs w:val="24"/>
        </w:rPr>
      </w:pPr>
    </w:p>
    <w:p w14:paraId="1F76F373" w14:textId="458B46FB" w:rsidR="00386CAB" w:rsidRPr="00B65B4C" w:rsidRDefault="00871BA0" w:rsidP="1E1B5F14">
      <w:pPr>
        <w:ind w:left="-567"/>
        <w:rPr>
          <w:rFonts w:ascii="Cavolini" w:hAnsi="Cavolini" w:cs="Cavolini"/>
          <w:sz w:val="24"/>
          <w:szCs w:val="24"/>
          <w:lang w:val="nb-NO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 xml:space="preserve">August :     </w:t>
      </w:r>
    </w:p>
    <w:p w14:paraId="648DF8CD" w14:textId="77777777" w:rsidR="0090691A" w:rsidRPr="00B65B4C" w:rsidRDefault="00871BA0" w:rsidP="1E1B5F14">
      <w:pPr>
        <w:numPr>
          <w:ilvl w:val="0"/>
          <w:numId w:val="7"/>
        </w:numPr>
        <w:ind w:left="-567"/>
        <w:jc w:val="both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Møte i ymse utval</w:t>
      </w:r>
    </w:p>
    <w:p w14:paraId="25B583B8" w14:textId="77777777" w:rsidR="00914D79" w:rsidRPr="00B65B4C" w:rsidRDefault="00914D79" w:rsidP="1E1B5F14">
      <w:pPr>
        <w:numPr>
          <w:ilvl w:val="0"/>
          <w:numId w:val="7"/>
        </w:numPr>
        <w:ind w:left="-567"/>
        <w:jc w:val="both"/>
        <w:rPr>
          <w:rFonts w:ascii="Cavolini" w:hAnsi="Cavolini" w:cs="Cavolini"/>
          <w:b/>
          <w:bCs/>
          <w:sz w:val="24"/>
          <w:szCs w:val="24"/>
          <w:lang w:val="nb-NO"/>
        </w:rPr>
      </w:pPr>
      <w:r w:rsidRPr="1E1B5F14">
        <w:rPr>
          <w:rFonts w:ascii="Cavolini" w:hAnsi="Cavolini" w:cs="Cavolini"/>
          <w:sz w:val="24"/>
          <w:szCs w:val="24"/>
          <w:lang w:val="nb-NO"/>
        </w:rPr>
        <w:lastRenderedPageBreak/>
        <w:t>Setermesse på</w:t>
      </w:r>
      <w:r w:rsidR="00A67730" w:rsidRPr="1E1B5F14">
        <w:rPr>
          <w:rFonts w:ascii="Cavolini" w:hAnsi="Cavolini" w:cs="Cavolini"/>
          <w:sz w:val="24"/>
          <w:szCs w:val="24"/>
          <w:lang w:val="nb-NO"/>
        </w:rPr>
        <w:t xml:space="preserve"> </w:t>
      </w:r>
      <w:r w:rsidRPr="1E1B5F14">
        <w:rPr>
          <w:rFonts w:ascii="Cavolini" w:hAnsi="Cavolini" w:cs="Cavolini"/>
          <w:sz w:val="24"/>
          <w:szCs w:val="24"/>
          <w:lang w:val="nb-NO"/>
        </w:rPr>
        <w:t xml:space="preserve">+ </w:t>
      </w:r>
      <w:proofErr w:type="spellStart"/>
      <w:r w:rsidRPr="1E1B5F14">
        <w:rPr>
          <w:rFonts w:ascii="Cavolini" w:hAnsi="Cavolini" w:cs="Cavolini"/>
          <w:sz w:val="24"/>
          <w:szCs w:val="24"/>
          <w:lang w:val="nb-NO"/>
        </w:rPr>
        <w:t>Gubhagesetra</w:t>
      </w:r>
      <w:proofErr w:type="spellEnd"/>
      <w:r w:rsidRPr="1E1B5F14">
        <w:rPr>
          <w:rFonts w:ascii="Cavolini" w:hAnsi="Cavolini" w:cs="Cavolini"/>
          <w:sz w:val="24"/>
          <w:szCs w:val="24"/>
          <w:lang w:val="nb-NO"/>
        </w:rPr>
        <w:t xml:space="preserve"> i </w:t>
      </w:r>
      <w:r w:rsidR="00A67730" w:rsidRPr="1E1B5F14">
        <w:rPr>
          <w:rFonts w:ascii="Cavolini" w:hAnsi="Cavolini" w:cs="Cavolini"/>
          <w:sz w:val="24"/>
          <w:szCs w:val="24"/>
          <w:lang w:val="nb-NO"/>
        </w:rPr>
        <w:t>Finndalen, felles</w:t>
      </w:r>
      <w:r w:rsidRPr="1E1B5F14">
        <w:rPr>
          <w:rFonts w:ascii="Cavolini" w:hAnsi="Cavolini" w:cs="Cavolini"/>
          <w:sz w:val="24"/>
          <w:szCs w:val="24"/>
          <w:lang w:val="nb-NO"/>
        </w:rPr>
        <w:t xml:space="preserve"> Skjåk,</w:t>
      </w:r>
      <w:r w:rsidR="00A67730" w:rsidRPr="1E1B5F14">
        <w:rPr>
          <w:rFonts w:ascii="Cavolini" w:hAnsi="Cavolini" w:cs="Cavolini"/>
          <w:sz w:val="24"/>
          <w:szCs w:val="24"/>
          <w:lang w:val="nb-NO"/>
        </w:rPr>
        <w:t xml:space="preserve"> </w:t>
      </w:r>
      <w:r w:rsidRPr="1E1B5F14">
        <w:rPr>
          <w:rFonts w:ascii="Cavolini" w:hAnsi="Cavolini" w:cs="Cavolini"/>
          <w:sz w:val="24"/>
          <w:szCs w:val="24"/>
          <w:lang w:val="nb-NO"/>
        </w:rPr>
        <w:t>Lom og Vågå)</w:t>
      </w:r>
    </w:p>
    <w:p w14:paraId="7DDB4E80" w14:textId="77777777" w:rsidR="00FB0DF3" w:rsidRPr="00B65B4C" w:rsidRDefault="00FB0DF3" w:rsidP="1E1B5F14">
      <w:pPr>
        <w:numPr>
          <w:ilvl w:val="0"/>
          <w:numId w:val="7"/>
        </w:numPr>
        <w:ind w:left="-567"/>
        <w:jc w:val="both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Messer i båe kyrkjene </w:t>
      </w:r>
    </w:p>
    <w:p w14:paraId="35C3484D" w14:textId="77777777" w:rsidR="00A67730" w:rsidRPr="00B65B4C" w:rsidRDefault="00A67730" w:rsidP="1E1B5F14">
      <w:pPr>
        <w:numPr>
          <w:ilvl w:val="0"/>
          <w:numId w:val="7"/>
        </w:numPr>
        <w:ind w:left="-567"/>
        <w:jc w:val="both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Kyrkjeverje tok del i skulemesse i </w:t>
      </w:r>
      <w:proofErr w:type="spellStart"/>
      <w:r w:rsidRPr="1E1B5F14">
        <w:rPr>
          <w:rFonts w:ascii="Cavolini" w:hAnsi="Cavolini" w:cs="Cavolini"/>
          <w:sz w:val="24"/>
          <w:szCs w:val="24"/>
        </w:rPr>
        <w:t>Lomskyrja</w:t>
      </w:r>
      <w:proofErr w:type="spellEnd"/>
      <w:r w:rsidRPr="1E1B5F14">
        <w:rPr>
          <w:rFonts w:ascii="Cavolini" w:hAnsi="Cavolini" w:cs="Cavolini"/>
          <w:sz w:val="24"/>
          <w:szCs w:val="24"/>
        </w:rPr>
        <w:t xml:space="preserve"> ved opning av Jotunheimen privatistskule</w:t>
      </w:r>
    </w:p>
    <w:p w14:paraId="3ADAC65C" w14:textId="77777777" w:rsidR="00FB0DF3" w:rsidRPr="00B65B4C" w:rsidRDefault="00FB0DF3" w:rsidP="1E1B5F14">
      <w:pPr>
        <w:numPr>
          <w:ilvl w:val="0"/>
          <w:numId w:val="7"/>
        </w:numPr>
        <w:ind w:left="-567"/>
        <w:jc w:val="both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Samtalemesse </w:t>
      </w:r>
      <w:r w:rsidR="00197828" w:rsidRPr="1E1B5F14">
        <w:rPr>
          <w:rFonts w:ascii="Cavolini" w:hAnsi="Cavolini" w:cs="Cavolini"/>
          <w:sz w:val="24"/>
          <w:szCs w:val="24"/>
        </w:rPr>
        <w:t xml:space="preserve">og konfirmantjubileum </w:t>
      </w:r>
    </w:p>
    <w:p w14:paraId="5EAF7B2A" w14:textId="0A42F062" w:rsidR="1E1B5F14" w:rsidRDefault="1E1B5F14" w:rsidP="1F599965">
      <w:pPr>
        <w:ind w:left="-567"/>
        <w:jc w:val="both"/>
        <w:rPr>
          <w:rFonts w:ascii="Cavolini" w:hAnsi="Cavolini" w:cs="Cavolini"/>
          <w:b/>
          <w:bCs/>
          <w:sz w:val="24"/>
          <w:szCs w:val="24"/>
        </w:rPr>
      </w:pPr>
    </w:p>
    <w:p w14:paraId="60B8999A" w14:textId="77777777" w:rsidR="004A555B" w:rsidRPr="00B65B4C" w:rsidRDefault="004A555B" w:rsidP="1E1B5F14">
      <w:pPr>
        <w:ind w:left="-567"/>
        <w:jc w:val="both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>September:</w:t>
      </w:r>
    </w:p>
    <w:p w14:paraId="035701A1" w14:textId="77777777" w:rsidR="0090691A" w:rsidRPr="00B65B4C" w:rsidRDefault="0090691A" w:rsidP="1E1B5F14">
      <w:pPr>
        <w:numPr>
          <w:ilvl w:val="0"/>
          <w:numId w:val="7"/>
        </w:numPr>
        <w:ind w:left="-567"/>
        <w:jc w:val="both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 xml:space="preserve"> </w:t>
      </w:r>
      <w:r w:rsidRPr="1E1B5F14">
        <w:rPr>
          <w:rFonts w:ascii="Cavolini" w:hAnsi="Cavolini" w:cs="Cavolini"/>
          <w:sz w:val="24"/>
          <w:szCs w:val="24"/>
        </w:rPr>
        <w:t>Møte i ymse utval</w:t>
      </w:r>
    </w:p>
    <w:p w14:paraId="27A72A93" w14:textId="77777777" w:rsidR="0090691A" w:rsidRPr="00B65B4C" w:rsidRDefault="0004189E" w:rsidP="1E1B5F14">
      <w:pPr>
        <w:numPr>
          <w:ilvl w:val="0"/>
          <w:numId w:val="7"/>
        </w:numPr>
        <w:ind w:left="-567"/>
        <w:jc w:val="both"/>
        <w:rPr>
          <w:rFonts w:ascii="Cavolini" w:hAnsi="Cavolini" w:cs="Cavolini"/>
          <w:b/>
          <w:bCs/>
          <w:sz w:val="24"/>
          <w:szCs w:val="24"/>
          <w:lang w:val="nb-NO"/>
        </w:rPr>
      </w:pPr>
      <w:r w:rsidRPr="1E1B5F14">
        <w:rPr>
          <w:rFonts w:ascii="Cavolini" w:hAnsi="Cavolini" w:cs="Cavolini"/>
          <w:sz w:val="24"/>
          <w:szCs w:val="24"/>
          <w:lang w:val="nb-NO"/>
        </w:rPr>
        <w:t xml:space="preserve">Konfirmasjon </w:t>
      </w:r>
      <w:r w:rsidR="00871BA0" w:rsidRPr="1E1B5F14">
        <w:rPr>
          <w:rFonts w:ascii="Cavolini" w:hAnsi="Cavolini" w:cs="Cavolini"/>
          <w:sz w:val="24"/>
          <w:szCs w:val="24"/>
        </w:rPr>
        <w:t>Nordberg kyrkje</w:t>
      </w:r>
      <w:r w:rsidR="0090691A" w:rsidRPr="1E1B5F14">
        <w:rPr>
          <w:rFonts w:ascii="Cavolini" w:hAnsi="Cavolini" w:cs="Cavolini"/>
          <w:sz w:val="24"/>
          <w:szCs w:val="24"/>
        </w:rPr>
        <w:t xml:space="preserve"> </w:t>
      </w:r>
    </w:p>
    <w:p w14:paraId="46EEF65B" w14:textId="77777777" w:rsidR="00D87377" w:rsidRPr="00B65B4C" w:rsidRDefault="0090691A" w:rsidP="1E1B5F14">
      <w:pPr>
        <w:numPr>
          <w:ilvl w:val="0"/>
          <w:numId w:val="15"/>
        </w:numPr>
        <w:ind w:left="-567"/>
        <w:rPr>
          <w:rFonts w:ascii="Cavolini" w:hAnsi="Cavolini" w:cs="Cavolini"/>
          <w:b/>
          <w:bCs/>
          <w:sz w:val="24"/>
          <w:szCs w:val="24"/>
          <w:lang w:val="nb-NO"/>
        </w:rPr>
      </w:pPr>
      <w:r w:rsidRPr="1E1B5F14">
        <w:rPr>
          <w:rFonts w:ascii="Cavolini" w:hAnsi="Cavolini" w:cs="Cavolini"/>
          <w:sz w:val="24"/>
          <w:szCs w:val="24"/>
        </w:rPr>
        <w:t xml:space="preserve">Konfirmasjon i </w:t>
      </w:r>
      <w:r w:rsidRPr="1E1B5F14">
        <w:rPr>
          <w:rFonts w:ascii="Cavolini" w:hAnsi="Cavolini" w:cs="Cavolini"/>
          <w:sz w:val="24"/>
          <w:szCs w:val="24"/>
          <w:lang w:val="nb-NO"/>
        </w:rPr>
        <w:t xml:space="preserve"> S</w:t>
      </w:r>
      <w:r w:rsidR="0004189E" w:rsidRPr="1E1B5F14">
        <w:rPr>
          <w:rFonts w:ascii="Cavolini" w:hAnsi="Cavolini" w:cs="Cavolini"/>
          <w:sz w:val="24"/>
          <w:szCs w:val="24"/>
          <w:lang w:val="nb-NO"/>
        </w:rPr>
        <w:t>kjåk</w:t>
      </w:r>
      <w:r w:rsidR="00D87377" w:rsidRPr="1E1B5F14">
        <w:rPr>
          <w:rFonts w:ascii="Cavolini" w:hAnsi="Cavolini" w:cs="Cavolini"/>
          <w:sz w:val="24"/>
          <w:szCs w:val="24"/>
          <w:lang w:val="nb-NO"/>
        </w:rPr>
        <w:t xml:space="preserve"> </w:t>
      </w:r>
      <w:proofErr w:type="spellStart"/>
      <w:r w:rsidR="00D87377" w:rsidRPr="1E1B5F14">
        <w:rPr>
          <w:rFonts w:ascii="Cavolini" w:hAnsi="Cavolini" w:cs="Cavolini"/>
          <w:sz w:val="24"/>
          <w:szCs w:val="24"/>
          <w:lang w:val="nb-NO"/>
        </w:rPr>
        <w:t>kyrkje</w:t>
      </w:r>
      <w:proofErr w:type="spellEnd"/>
      <w:r w:rsidR="00D87377" w:rsidRPr="1E1B5F14">
        <w:rPr>
          <w:rFonts w:ascii="Cavolini" w:hAnsi="Cavolini" w:cs="Cavolini"/>
          <w:sz w:val="24"/>
          <w:szCs w:val="24"/>
          <w:lang w:val="nb-NO"/>
        </w:rPr>
        <w:t xml:space="preserve"> </w:t>
      </w:r>
    </w:p>
    <w:p w14:paraId="44DBCE35" w14:textId="77777777" w:rsidR="00573463" w:rsidRPr="00B65B4C" w:rsidRDefault="00573463" w:rsidP="1E1B5F14">
      <w:pPr>
        <w:numPr>
          <w:ilvl w:val="0"/>
          <w:numId w:val="15"/>
        </w:numPr>
        <w:ind w:left="-567"/>
        <w:rPr>
          <w:rFonts w:ascii="Cavolini" w:hAnsi="Cavolini" w:cs="Cavolini"/>
          <w:b/>
          <w:bCs/>
          <w:sz w:val="24"/>
          <w:szCs w:val="24"/>
          <w:lang w:val="nb-NO"/>
        </w:rPr>
      </w:pPr>
      <w:proofErr w:type="spellStart"/>
      <w:r w:rsidRPr="1E1B5F14">
        <w:rPr>
          <w:rFonts w:ascii="Cavolini" w:hAnsi="Cavolini" w:cs="Cavolini"/>
          <w:sz w:val="24"/>
          <w:szCs w:val="24"/>
          <w:lang w:val="nb-NO"/>
        </w:rPr>
        <w:t>Kyrkjeblad</w:t>
      </w:r>
      <w:proofErr w:type="spellEnd"/>
      <w:r w:rsidR="003228A1" w:rsidRPr="1E1B5F14">
        <w:rPr>
          <w:rFonts w:ascii="Cavolini" w:hAnsi="Cavolini" w:cs="Cavolini"/>
          <w:sz w:val="24"/>
          <w:szCs w:val="24"/>
          <w:lang w:val="nb-NO"/>
        </w:rPr>
        <w:t xml:space="preserve">                                                                  </w:t>
      </w:r>
    </w:p>
    <w:p w14:paraId="3A5CF8FA" w14:textId="77777777" w:rsidR="00573463" w:rsidRPr="00B65B4C" w:rsidRDefault="00573463" w:rsidP="1E1B5F14">
      <w:pPr>
        <w:numPr>
          <w:ilvl w:val="0"/>
          <w:numId w:val="15"/>
        </w:numPr>
        <w:ind w:left="-567"/>
        <w:rPr>
          <w:rFonts w:ascii="Cavolini" w:hAnsi="Cavolini" w:cs="Cavolini"/>
          <w:b/>
          <w:bCs/>
          <w:sz w:val="24"/>
          <w:szCs w:val="24"/>
          <w:lang w:val="nb-NO"/>
        </w:rPr>
      </w:pPr>
      <w:r w:rsidRPr="1E1B5F14">
        <w:rPr>
          <w:rFonts w:ascii="Cavolini" w:hAnsi="Cavolini" w:cs="Cavolini"/>
          <w:sz w:val="24"/>
          <w:szCs w:val="24"/>
          <w:lang w:val="nb-NO"/>
        </w:rPr>
        <w:t>Andakt på Skjåkheimen</w:t>
      </w:r>
    </w:p>
    <w:p w14:paraId="018CB957" w14:textId="77777777" w:rsidR="00461B02" w:rsidRPr="00B65B4C" w:rsidRDefault="00461B02" w:rsidP="1E1B5F14">
      <w:pPr>
        <w:numPr>
          <w:ilvl w:val="0"/>
          <w:numId w:val="15"/>
        </w:numPr>
        <w:ind w:left="-567"/>
        <w:rPr>
          <w:rFonts w:ascii="Cavolini" w:hAnsi="Cavolini" w:cs="Cavolini"/>
          <w:b/>
          <w:bCs/>
          <w:sz w:val="24"/>
          <w:szCs w:val="24"/>
          <w:lang w:val="nb-NO"/>
        </w:rPr>
      </w:pPr>
      <w:r w:rsidRPr="1E1B5F14">
        <w:rPr>
          <w:rFonts w:ascii="Cavolini" w:hAnsi="Cavolini" w:cs="Cavolini"/>
          <w:sz w:val="24"/>
          <w:szCs w:val="24"/>
          <w:lang w:val="nb-NO"/>
        </w:rPr>
        <w:t>Hau</w:t>
      </w:r>
      <w:r w:rsidR="00A86638" w:rsidRPr="1E1B5F14">
        <w:rPr>
          <w:rFonts w:ascii="Cavolini" w:hAnsi="Cavolini" w:cs="Cavolini"/>
          <w:sz w:val="24"/>
          <w:szCs w:val="24"/>
          <w:lang w:val="nb-NO"/>
        </w:rPr>
        <w:t>st</w:t>
      </w:r>
      <w:r w:rsidRPr="1E1B5F14">
        <w:rPr>
          <w:rFonts w:ascii="Cavolini" w:hAnsi="Cavolini" w:cs="Cavolini"/>
          <w:sz w:val="24"/>
          <w:szCs w:val="24"/>
          <w:lang w:val="nb-NO"/>
        </w:rPr>
        <w:t xml:space="preserve">takkemesse </w:t>
      </w:r>
    </w:p>
    <w:p w14:paraId="463F29E8" w14:textId="7AA3C01C" w:rsidR="00A67730" w:rsidRPr="00B65B4C" w:rsidRDefault="0036442F" w:rsidP="1F599965">
      <w:pPr>
        <w:numPr>
          <w:ilvl w:val="0"/>
          <w:numId w:val="15"/>
        </w:numPr>
        <w:ind w:left="-567"/>
        <w:jc w:val="both"/>
        <w:rPr>
          <w:rFonts w:ascii="Cavolini" w:hAnsi="Cavolini" w:cs="Cavolin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0F203081" wp14:editId="33F28309">
            <wp:simplePos x="0" y="0"/>
            <wp:positionH relativeFrom="column">
              <wp:posOffset>4171315</wp:posOffset>
            </wp:positionH>
            <wp:positionV relativeFrom="paragraph">
              <wp:posOffset>95885</wp:posOffset>
            </wp:positionV>
            <wp:extent cx="1350748" cy="1800000"/>
            <wp:effectExtent l="0" t="0" r="0" b="0"/>
            <wp:wrapNone/>
            <wp:docPr id="57297266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480932" name="Picture 859480932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74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730" w:rsidRPr="1F599965">
        <w:rPr>
          <w:rFonts w:ascii="Cavolini" w:hAnsi="Cavolini" w:cs="Cavolini"/>
          <w:sz w:val="24"/>
          <w:szCs w:val="24"/>
        </w:rPr>
        <w:t>Stiftsdag på Hamar</w:t>
      </w:r>
    </w:p>
    <w:p w14:paraId="3B7B4B86" w14:textId="7C73CC19" w:rsidR="00A67730" w:rsidRPr="00B65B4C" w:rsidRDefault="00A67730" w:rsidP="1E1B5F14">
      <w:pPr>
        <w:ind w:left="-567"/>
        <w:jc w:val="both"/>
        <w:rPr>
          <w:rFonts w:ascii="Cavolini" w:hAnsi="Cavolini" w:cs="Cavolini"/>
          <w:sz w:val="24"/>
          <w:szCs w:val="24"/>
        </w:rPr>
      </w:pPr>
    </w:p>
    <w:p w14:paraId="75E4B569" w14:textId="77777777" w:rsidR="00FA2534" w:rsidRPr="00B65B4C" w:rsidRDefault="004A555B" w:rsidP="1E1B5F14">
      <w:pPr>
        <w:ind w:left="-567"/>
        <w:jc w:val="both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>Oktober:</w:t>
      </w:r>
    </w:p>
    <w:p w14:paraId="0EDA5732" w14:textId="734AE338" w:rsidR="00A14439" w:rsidRPr="00A14439" w:rsidRDefault="00FA2534" w:rsidP="1E1B5F14">
      <w:pPr>
        <w:numPr>
          <w:ilvl w:val="0"/>
          <w:numId w:val="8"/>
        </w:numPr>
        <w:ind w:left="-567"/>
        <w:jc w:val="both"/>
      </w:pPr>
      <w:r w:rsidRPr="462C75EC">
        <w:rPr>
          <w:rFonts w:ascii="Cavolini" w:hAnsi="Cavolini" w:cs="Cavolini"/>
          <w:sz w:val="24"/>
          <w:szCs w:val="24"/>
        </w:rPr>
        <w:t>Møte i ymse utval</w:t>
      </w:r>
      <w:r w:rsidR="5CB4CA39" w:rsidRPr="462C75EC">
        <w:rPr>
          <w:rFonts w:ascii="Cavolini" w:hAnsi="Cavolini" w:cs="Cavolini"/>
          <w:sz w:val="24"/>
          <w:szCs w:val="24"/>
        </w:rPr>
        <w:t xml:space="preserve">    </w:t>
      </w:r>
    </w:p>
    <w:p w14:paraId="3833612E" w14:textId="77777777" w:rsidR="00A14439" w:rsidRDefault="00A14439" w:rsidP="00A14439">
      <w:pPr>
        <w:jc w:val="both"/>
        <w:rPr>
          <w:rFonts w:ascii="Cavolini" w:hAnsi="Cavolini" w:cs="Cavolini"/>
          <w:sz w:val="24"/>
          <w:szCs w:val="24"/>
        </w:rPr>
      </w:pPr>
    </w:p>
    <w:p w14:paraId="548931DF" w14:textId="747654E5" w:rsidR="00FA2534" w:rsidRPr="00B65B4C" w:rsidRDefault="5CB4CA39" w:rsidP="00A14439">
      <w:pPr>
        <w:jc w:val="both"/>
      </w:pPr>
      <w:r w:rsidRPr="462C75EC">
        <w:rPr>
          <w:rFonts w:ascii="Cavolini" w:hAnsi="Cavolini" w:cs="Cavolini"/>
          <w:sz w:val="24"/>
          <w:szCs w:val="24"/>
        </w:rPr>
        <w:t xml:space="preserve">                                        </w:t>
      </w:r>
      <w:r w:rsidR="50D5CD70" w:rsidRPr="462C75EC">
        <w:rPr>
          <w:rFonts w:ascii="Cavolini" w:hAnsi="Cavolini" w:cs="Cavolini"/>
          <w:sz w:val="24"/>
          <w:szCs w:val="24"/>
        </w:rPr>
        <w:t xml:space="preserve">                </w:t>
      </w:r>
      <w:r w:rsidRPr="462C75EC">
        <w:rPr>
          <w:rFonts w:ascii="Cavolini" w:hAnsi="Cavolini" w:cs="Cavolini"/>
          <w:sz w:val="24"/>
          <w:szCs w:val="24"/>
        </w:rPr>
        <w:t xml:space="preserve">        </w:t>
      </w:r>
    </w:p>
    <w:p w14:paraId="1A98ED79" w14:textId="0CCA3DE2" w:rsidR="00FA2534" w:rsidRDefault="00FA2534" w:rsidP="1891E80D">
      <w:pPr>
        <w:spacing w:line="259" w:lineRule="auto"/>
        <w:ind w:left="-567"/>
        <w:rPr>
          <w:rFonts w:ascii="Cavolini" w:hAnsi="Cavolini" w:cs="Cavolini"/>
          <w:b/>
          <w:bCs/>
          <w:sz w:val="24"/>
          <w:szCs w:val="24"/>
        </w:rPr>
      </w:pPr>
      <w:bookmarkStart w:id="5" w:name="_Hlk125651724"/>
      <w:bookmarkEnd w:id="5"/>
      <w:r w:rsidRPr="1891E80D">
        <w:rPr>
          <w:rFonts w:ascii="Cavolini" w:hAnsi="Cavolini" w:cs="Cavolini"/>
          <w:b/>
          <w:bCs/>
          <w:sz w:val="24"/>
          <w:szCs w:val="24"/>
        </w:rPr>
        <w:t>November:</w:t>
      </w:r>
      <w:r w:rsidR="6BAD5FBA" w:rsidRPr="1891E80D">
        <w:rPr>
          <w:rFonts w:ascii="Cavolini" w:hAnsi="Cavolini" w:cs="Cavolini"/>
          <w:b/>
          <w:bCs/>
          <w:sz w:val="24"/>
          <w:szCs w:val="24"/>
        </w:rPr>
        <w:t xml:space="preserve">                                                               </w:t>
      </w:r>
    </w:p>
    <w:p w14:paraId="66A92985" w14:textId="77777777" w:rsidR="00664D5F" w:rsidRPr="00B65B4C" w:rsidRDefault="00664D5F" w:rsidP="1E1B5F14">
      <w:pPr>
        <w:numPr>
          <w:ilvl w:val="0"/>
          <w:numId w:val="9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Møte i ymse utval</w:t>
      </w:r>
    </w:p>
    <w:p w14:paraId="11A45E7D" w14:textId="77777777" w:rsidR="00121E6E" w:rsidRPr="00B65B4C" w:rsidRDefault="00FE5172" w:rsidP="1E1B5F14">
      <w:pPr>
        <w:numPr>
          <w:ilvl w:val="0"/>
          <w:numId w:val="9"/>
        </w:numPr>
        <w:ind w:left="-567"/>
        <w:rPr>
          <w:rStyle w:val="Utheving"/>
          <w:rFonts w:ascii="Cavolini" w:hAnsi="Cavolini" w:cs="Cavolini"/>
          <w:i w:val="0"/>
          <w:iCs w:val="0"/>
          <w:sz w:val="24"/>
          <w:szCs w:val="24"/>
          <w:lang w:val="nb-NO"/>
        </w:rPr>
      </w:pPr>
      <w:r w:rsidRPr="1E1B5F14">
        <w:rPr>
          <w:rFonts w:ascii="Cavolini" w:hAnsi="Cavolini" w:cs="Cavolini"/>
          <w:sz w:val="24"/>
          <w:szCs w:val="24"/>
          <w:lang w:val="nb-NO"/>
        </w:rPr>
        <w:t xml:space="preserve">Helgemesse i båe </w:t>
      </w:r>
      <w:proofErr w:type="spellStart"/>
      <w:r w:rsidRPr="1E1B5F14">
        <w:rPr>
          <w:rFonts w:ascii="Cavolini" w:hAnsi="Cavolini" w:cs="Cavolini"/>
          <w:sz w:val="24"/>
          <w:szCs w:val="24"/>
          <w:lang w:val="nb-NO"/>
        </w:rPr>
        <w:t>kyrkjene</w:t>
      </w:r>
      <w:proofErr w:type="spellEnd"/>
      <w:r w:rsidRPr="1E1B5F14">
        <w:rPr>
          <w:rFonts w:ascii="Cavolini" w:hAnsi="Cavolini" w:cs="Cavolini"/>
          <w:sz w:val="24"/>
          <w:szCs w:val="24"/>
          <w:lang w:val="nb-NO"/>
        </w:rPr>
        <w:t xml:space="preserve"> 0</w:t>
      </w:r>
      <w:r w:rsidR="00421F84" w:rsidRPr="1E1B5F14">
        <w:rPr>
          <w:rFonts w:ascii="Cavolini" w:hAnsi="Cavolini" w:cs="Cavolini"/>
          <w:sz w:val="24"/>
          <w:szCs w:val="24"/>
          <w:lang w:val="nb-NO"/>
        </w:rPr>
        <w:t>2</w:t>
      </w:r>
      <w:r w:rsidR="004A2013" w:rsidRPr="1E1B5F14">
        <w:rPr>
          <w:rFonts w:ascii="Cavolini" w:hAnsi="Cavolini" w:cs="Cavolini"/>
          <w:sz w:val="24"/>
          <w:szCs w:val="24"/>
          <w:lang w:val="nb-NO"/>
        </w:rPr>
        <w:t>.</w:t>
      </w:r>
      <w:r w:rsidR="00FA2534" w:rsidRPr="1E1B5F14">
        <w:rPr>
          <w:rFonts w:ascii="Cavolini" w:hAnsi="Cavolini" w:cs="Cavolini"/>
          <w:sz w:val="24"/>
          <w:szCs w:val="24"/>
          <w:lang w:val="nb-NO"/>
        </w:rPr>
        <w:t>11. kl.18.00 og k</w:t>
      </w:r>
      <w:r w:rsidR="00121E6E" w:rsidRPr="1E1B5F14">
        <w:rPr>
          <w:rFonts w:ascii="Cavolini" w:hAnsi="Cavolini" w:cs="Cavolini"/>
          <w:sz w:val="24"/>
          <w:szCs w:val="24"/>
          <w:lang w:val="nb-NO"/>
        </w:rPr>
        <w:t>l.20.00</w:t>
      </w:r>
      <w:r w:rsidR="00193F33" w:rsidRPr="1E1B5F14">
        <w:rPr>
          <w:rFonts w:ascii="Cavolini" w:hAnsi="Cavolini" w:cs="Cavolini"/>
          <w:sz w:val="24"/>
          <w:szCs w:val="24"/>
          <w:lang w:val="nb-NO"/>
        </w:rPr>
        <w:t xml:space="preserve"> </w:t>
      </w:r>
    </w:p>
    <w:p w14:paraId="79B6023C" w14:textId="77777777" w:rsidR="00202B61" w:rsidRPr="00B65B4C" w:rsidRDefault="00FE5172" w:rsidP="1E1B5F14">
      <w:pPr>
        <w:numPr>
          <w:ilvl w:val="0"/>
          <w:numId w:val="9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Messer i båe kyrkjene </w:t>
      </w:r>
    </w:p>
    <w:p w14:paraId="2ED5AA36" w14:textId="77777777" w:rsidR="004A2013" w:rsidRPr="00B65B4C" w:rsidRDefault="004A2013" w:rsidP="1E1B5F14">
      <w:pPr>
        <w:numPr>
          <w:ilvl w:val="0"/>
          <w:numId w:val="9"/>
        </w:numPr>
        <w:ind w:left="-567"/>
        <w:jc w:val="both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Andakt på </w:t>
      </w:r>
      <w:proofErr w:type="spellStart"/>
      <w:r w:rsidRPr="1E1B5F14">
        <w:rPr>
          <w:rFonts w:ascii="Cavolini" w:hAnsi="Cavolini" w:cs="Cavolini"/>
          <w:sz w:val="24"/>
          <w:szCs w:val="24"/>
        </w:rPr>
        <w:t>Skjåkheimen</w:t>
      </w:r>
      <w:proofErr w:type="spellEnd"/>
    </w:p>
    <w:p w14:paraId="073C7352" w14:textId="77777777" w:rsidR="004A2013" w:rsidRPr="00B65B4C" w:rsidRDefault="004A2013" w:rsidP="1E1B5F14">
      <w:pPr>
        <w:numPr>
          <w:ilvl w:val="0"/>
          <w:numId w:val="9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Informasjonsmøte til kyrkjekonfirmantar 202</w:t>
      </w:r>
      <w:r w:rsidR="00421F84" w:rsidRPr="1E1B5F14">
        <w:rPr>
          <w:rFonts w:ascii="Cavolini" w:hAnsi="Cavolini" w:cs="Cavolini"/>
          <w:sz w:val="24"/>
          <w:szCs w:val="24"/>
        </w:rPr>
        <w:t>5</w:t>
      </w:r>
      <w:r w:rsidRPr="1E1B5F14">
        <w:rPr>
          <w:rFonts w:ascii="Cavolini" w:hAnsi="Cavolini" w:cs="Cavolini"/>
          <w:sz w:val="24"/>
          <w:szCs w:val="24"/>
        </w:rPr>
        <w:t xml:space="preserve"> og foreldre </w:t>
      </w:r>
    </w:p>
    <w:p w14:paraId="38CA965C" w14:textId="77777777" w:rsidR="00DB3AC6" w:rsidRPr="00B65B4C" w:rsidRDefault="00461B02" w:rsidP="1E1B5F14">
      <w:pPr>
        <w:numPr>
          <w:ilvl w:val="0"/>
          <w:numId w:val="9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Infomøte for konfirmantane 2025</w:t>
      </w:r>
    </w:p>
    <w:p w14:paraId="4B39FE30" w14:textId="0EB442EF" w:rsidR="005504E3" w:rsidRPr="00B65B4C" w:rsidRDefault="005504E3" w:rsidP="1E1B5F14">
      <w:pPr>
        <w:numPr>
          <w:ilvl w:val="0"/>
          <w:numId w:val="9"/>
        </w:numPr>
        <w:ind w:left="-567"/>
        <w:rPr>
          <w:rFonts w:ascii="Cavolini" w:hAnsi="Cavolini" w:cs="Cavolini"/>
          <w:sz w:val="24"/>
          <w:szCs w:val="24"/>
        </w:rPr>
      </w:pPr>
      <w:r w:rsidRPr="77DD86C2">
        <w:rPr>
          <w:rFonts w:ascii="Cavolini" w:hAnsi="Cavolini" w:cs="Cavolini"/>
          <w:sz w:val="24"/>
          <w:szCs w:val="24"/>
        </w:rPr>
        <w:t xml:space="preserve">Adventstund  på Kraftverket </w:t>
      </w:r>
    </w:p>
    <w:p w14:paraId="1A604A02" w14:textId="77777777" w:rsidR="00461B02" w:rsidRPr="00B65B4C" w:rsidRDefault="00461B02" w:rsidP="1E1B5F14">
      <w:pPr>
        <w:numPr>
          <w:ilvl w:val="0"/>
          <w:numId w:val="9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Møte med Skjåk kommune </w:t>
      </w:r>
    </w:p>
    <w:p w14:paraId="61829076" w14:textId="77777777" w:rsidR="00DB3AC6" w:rsidRPr="00B65B4C" w:rsidRDefault="00DB3AC6" w:rsidP="1E1B5F14">
      <w:pPr>
        <w:ind w:left="-567"/>
        <w:rPr>
          <w:rFonts w:ascii="Cavolini" w:hAnsi="Cavolini" w:cs="Cavolini"/>
          <w:b/>
          <w:bCs/>
          <w:sz w:val="24"/>
          <w:szCs w:val="24"/>
        </w:rPr>
      </w:pPr>
    </w:p>
    <w:p w14:paraId="17AD93B2" w14:textId="25AE8FF0" w:rsidR="003506AA" w:rsidRPr="00B65B4C" w:rsidRDefault="003506AA" w:rsidP="1F599965">
      <w:pPr>
        <w:ind w:left="-567"/>
        <w:rPr>
          <w:rFonts w:ascii="Cavolini" w:hAnsi="Cavolini" w:cs="Cavolini"/>
          <w:b/>
          <w:bCs/>
          <w:sz w:val="24"/>
          <w:szCs w:val="24"/>
        </w:rPr>
      </w:pPr>
    </w:p>
    <w:p w14:paraId="4BA593A6" w14:textId="77777777" w:rsidR="00193F33" w:rsidRPr="00B65B4C" w:rsidRDefault="00121E6E" w:rsidP="1E1B5F14">
      <w:pPr>
        <w:ind w:left="-567"/>
        <w:rPr>
          <w:rFonts w:ascii="Cavolini" w:hAnsi="Cavolini" w:cs="Cavolini"/>
          <w:b/>
          <w:bCs/>
          <w:sz w:val="24"/>
          <w:szCs w:val="24"/>
        </w:rPr>
      </w:pPr>
      <w:r w:rsidRPr="1E1B5F14">
        <w:rPr>
          <w:rFonts w:ascii="Cavolini" w:hAnsi="Cavolini" w:cs="Cavolini"/>
          <w:b/>
          <w:bCs/>
          <w:sz w:val="24"/>
          <w:szCs w:val="24"/>
        </w:rPr>
        <w:t>Desember:</w:t>
      </w:r>
      <w:r w:rsidR="00664D5F" w:rsidRPr="1E1B5F14">
        <w:rPr>
          <w:rFonts w:ascii="Cavolini" w:hAnsi="Cavolini" w:cs="Cavolini"/>
          <w:b/>
          <w:bCs/>
          <w:sz w:val="24"/>
          <w:szCs w:val="24"/>
        </w:rPr>
        <w:t xml:space="preserve">    </w:t>
      </w:r>
    </w:p>
    <w:p w14:paraId="51526352" w14:textId="72928030" w:rsidR="0032675E" w:rsidRPr="002C3BC7" w:rsidRDefault="00193F33" w:rsidP="1E1B5F14">
      <w:pPr>
        <w:numPr>
          <w:ilvl w:val="0"/>
          <w:numId w:val="40"/>
        </w:numPr>
        <w:ind w:left="-567"/>
        <w:rPr>
          <w:rFonts w:ascii="Cavolini" w:hAnsi="Cavolini" w:cs="Cavolini"/>
          <w:sz w:val="24"/>
          <w:szCs w:val="24"/>
          <w:lang w:val="nb-NO"/>
        </w:rPr>
      </w:pPr>
      <w:r w:rsidRPr="1E1B5F14">
        <w:rPr>
          <w:rFonts w:ascii="Cavolini" w:hAnsi="Cavolini" w:cs="Cavolini"/>
          <w:sz w:val="24"/>
          <w:szCs w:val="24"/>
          <w:lang w:val="nb-NO"/>
        </w:rPr>
        <w:t xml:space="preserve">Markering av advent med tenning av juletre og utdeling av julebok til 2 </w:t>
      </w:r>
      <w:r w:rsidR="00A14439" w:rsidRPr="1E1B5F14">
        <w:rPr>
          <w:rFonts w:ascii="Cavolini" w:hAnsi="Cavolini" w:cs="Cavolini"/>
          <w:sz w:val="24"/>
          <w:szCs w:val="24"/>
          <w:lang w:val="nb-NO"/>
        </w:rPr>
        <w:t>og 3</w:t>
      </w:r>
      <w:r w:rsidRPr="1E1B5F14">
        <w:rPr>
          <w:rFonts w:ascii="Cavolini" w:hAnsi="Cavolini" w:cs="Cavolini"/>
          <w:sz w:val="24"/>
          <w:szCs w:val="24"/>
        </w:rPr>
        <w:t xml:space="preserve">-åringane i </w:t>
      </w:r>
      <w:r w:rsidR="00461B02" w:rsidRPr="1E1B5F14">
        <w:rPr>
          <w:rFonts w:ascii="Cavolini" w:hAnsi="Cavolini" w:cs="Cavolini"/>
          <w:sz w:val="24"/>
          <w:szCs w:val="24"/>
        </w:rPr>
        <w:t xml:space="preserve">Nordberg </w:t>
      </w:r>
      <w:r w:rsidRPr="1E1B5F14">
        <w:rPr>
          <w:rFonts w:ascii="Cavolini" w:hAnsi="Cavolini" w:cs="Cavolini"/>
          <w:sz w:val="24"/>
          <w:szCs w:val="24"/>
        </w:rPr>
        <w:t xml:space="preserve">kyrkje </w:t>
      </w:r>
    </w:p>
    <w:p w14:paraId="023DB746" w14:textId="77777777" w:rsidR="0032675E" w:rsidRPr="00B65B4C" w:rsidRDefault="0032675E" w:rsidP="1E1B5F14">
      <w:pPr>
        <w:numPr>
          <w:ilvl w:val="0"/>
          <w:numId w:val="40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Branntilsyn</w:t>
      </w:r>
    </w:p>
    <w:p w14:paraId="496D3C33" w14:textId="77777777" w:rsidR="0032675E" w:rsidRPr="00B65B4C" w:rsidRDefault="0032675E" w:rsidP="1E1B5F14">
      <w:pPr>
        <w:numPr>
          <w:ilvl w:val="0"/>
          <w:numId w:val="40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 xml:space="preserve">Kyrkjeblad </w:t>
      </w:r>
    </w:p>
    <w:p w14:paraId="5D9CD041" w14:textId="77777777" w:rsidR="00C55396" w:rsidRPr="00B65B4C" w:rsidRDefault="0032675E" w:rsidP="1E1B5F14">
      <w:pPr>
        <w:numPr>
          <w:ilvl w:val="0"/>
          <w:numId w:val="9"/>
        </w:numPr>
        <w:ind w:left="-567"/>
        <w:rPr>
          <w:rFonts w:ascii="Cavolini" w:hAnsi="Cavolini" w:cs="Cavolini"/>
          <w:sz w:val="24"/>
          <w:szCs w:val="24"/>
        </w:rPr>
      </w:pPr>
      <w:r w:rsidRPr="1E1B5F14">
        <w:rPr>
          <w:rFonts w:ascii="Cavolini" w:hAnsi="Cavolini" w:cs="Cavolini"/>
          <w:sz w:val="24"/>
          <w:szCs w:val="24"/>
        </w:rPr>
        <w:t>M</w:t>
      </w:r>
      <w:r w:rsidR="00FE4D63" w:rsidRPr="1E1B5F14">
        <w:rPr>
          <w:rFonts w:ascii="Cavolini" w:hAnsi="Cavolini" w:cs="Cavolini"/>
          <w:sz w:val="24"/>
          <w:szCs w:val="24"/>
        </w:rPr>
        <w:t>esse</w:t>
      </w:r>
      <w:r w:rsidRPr="1E1B5F14">
        <w:rPr>
          <w:rFonts w:ascii="Cavolini" w:hAnsi="Cavolini" w:cs="Cavolini"/>
          <w:sz w:val="24"/>
          <w:szCs w:val="24"/>
        </w:rPr>
        <w:t>r</w:t>
      </w:r>
      <w:r w:rsidR="00FE4D63" w:rsidRPr="1E1B5F14">
        <w:rPr>
          <w:rFonts w:ascii="Cavolini" w:hAnsi="Cavolini" w:cs="Cavolini"/>
          <w:sz w:val="24"/>
          <w:szCs w:val="24"/>
        </w:rPr>
        <w:t xml:space="preserve"> </w:t>
      </w:r>
      <w:proofErr w:type="spellStart"/>
      <w:r w:rsidR="00FE4D63" w:rsidRPr="1E1B5F14">
        <w:rPr>
          <w:rFonts w:ascii="Cavolini" w:hAnsi="Cavolini" w:cs="Cavolini"/>
          <w:sz w:val="24"/>
          <w:szCs w:val="24"/>
        </w:rPr>
        <w:t>Skjåkh</w:t>
      </w:r>
      <w:r w:rsidRPr="1E1B5F14">
        <w:rPr>
          <w:rFonts w:ascii="Cavolini" w:hAnsi="Cavolini" w:cs="Cavolini"/>
          <w:sz w:val="24"/>
          <w:szCs w:val="24"/>
        </w:rPr>
        <w:t>eimen</w:t>
      </w:r>
      <w:proofErr w:type="spellEnd"/>
      <w:r w:rsidRPr="1E1B5F14">
        <w:rPr>
          <w:rFonts w:ascii="Cavolini" w:hAnsi="Cavolini" w:cs="Cavolini"/>
          <w:sz w:val="24"/>
          <w:szCs w:val="24"/>
        </w:rPr>
        <w:t xml:space="preserve"> og i kyrkjene i julehøgtida</w:t>
      </w:r>
    </w:p>
    <w:p w14:paraId="498E3CCA" w14:textId="5938719D" w:rsidR="002C3E3F" w:rsidRPr="00B65B4C" w:rsidRDefault="005504E3" w:rsidP="1E1B5F14">
      <w:pPr>
        <w:numPr>
          <w:ilvl w:val="0"/>
          <w:numId w:val="9"/>
        </w:numPr>
        <w:ind w:left="-567"/>
        <w:rPr>
          <w:rFonts w:ascii="Cavolini" w:hAnsi="Cavolini" w:cs="Cavolini"/>
          <w:sz w:val="24"/>
          <w:szCs w:val="24"/>
        </w:rPr>
      </w:pPr>
      <w:r w:rsidRPr="77DD86C2">
        <w:rPr>
          <w:rFonts w:ascii="Cavolini" w:hAnsi="Cavolini" w:cs="Cavolini"/>
          <w:sz w:val="24"/>
          <w:szCs w:val="24"/>
        </w:rPr>
        <w:t xml:space="preserve">Adventstund  på Kraftverket </w:t>
      </w:r>
    </w:p>
    <w:p w14:paraId="439CC001" w14:textId="4CEB3979" w:rsidR="005504E3" w:rsidRPr="00B65B4C" w:rsidRDefault="005504E3" w:rsidP="1E1B5F14">
      <w:pPr>
        <w:numPr>
          <w:ilvl w:val="0"/>
          <w:numId w:val="9"/>
        </w:numPr>
        <w:ind w:left="-567"/>
        <w:rPr>
          <w:rFonts w:ascii="Cavolini" w:hAnsi="Cavolini" w:cs="Cavolini"/>
          <w:sz w:val="24"/>
          <w:szCs w:val="24"/>
        </w:rPr>
      </w:pPr>
      <w:r w:rsidRPr="77DD86C2">
        <w:rPr>
          <w:rFonts w:ascii="Cavolini" w:hAnsi="Cavolini" w:cs="Cavolini"/>
          <w:sz w:val="24"/>
          <w:szCs w:val="24"/>
        </w:rPr>
        <w:t>Adven</w:t>
      </w:r>
      <w:r w:rsidR="1DCE3663" w:rsidRPr="77DD86C2">
        <w:rPr>
          <w:rFonts w:ascii="Cavolini" w:hAnsi="Cavolini" w:cs="Cavolini"/>
          <w:sz w:val="24"/>
          <w:szCs w:val="24"/>
        </w:rPr>
        <w:t>t</w:t>
      </w:r>
      <w:r w:rsidRPr="77DD86C2">
        <w:rPr>
          <w:rFonts w:ascii="Cavolini" w:hAnsi="Cavolini" w:cs="Cavolini"/>
          <w:sz w:val="24"/>
          <w:szCs w:val="24"/>
        </w:rPr>
        <w:t>stund i Skjåk kyrkje for Skjåk barne og ungdomsskule</w:t>
      </w:r>
    </w:p>
    <w:p w14:paraId="0DE4B5B7" w14:textId="77777777" w:rsidR="002C3E3F" w:rsidRPr="00B65B4C" w:rsidRDefault="002C3E3F" w:rsidP="1E1B5F14">
      <w:pPr>
        <w:ind w:left="-567"/>
        <w:rPr>
          <w:rFonts w:ascii="Cavolini" w:hAnsi="Cavolini" w:cs="Cavolini"/>
          <w:sz w:val="24"/>
          <w:szCs w:val="24"/>
        </w:rPr>
      </w:pPr>
    </w:p>
    <w:p w14:paraId="66204FF1" w14:textId="77777777" w:rsidR="002C3BC7" w:rsidRDefault="002C3BC7" w:rsidP="5560415E">
      <w:pPr>
        <w:rPr>
          <w:rFonts w:ascii="Cavolini" w:hAnsi="Cavolini" w:cs="Cavolini"/>
          <w:b/>
          <w:bCs/>
          <w:sz w:val="24"/>
          <w:szCs w:val="24"/>
        </w:rPr>
      </w:pPr>
    </w:p>
    <w:p w14:paraId="37FE9275" w14:textId="4FAF2B83" w:rsidR="5560415E" w:rsidRDefault="5560415E" w:rsidP="5560415E">
      <w:pPr>
        <w:rPr>
          <w:rFonts w:ascii="Cavolini" w:hAnsi="Cavolini" w:cs="Cavolini"/>
          <w:b/>
          <w:bCs/>
          <w:sz w:val="24"/>
          <w:szCs w:val="24"/>
        </w:rPr>
      </w:pPr>
    </w:p>
    <w:p w14:paraId="7EB6C7DA" w14:textId="08DEFF9A" w:rsidR="462C75EC" w:rsidRDefault="462C75EC" w:rsidP="462C75EC">
      <w:pPr>
        <w:rPr>
          <w:rFonts w:ascii="Cavolini" w:hAnsi="Cavolini" w:cs="Cavolini"/>
          <w:b/>
          <w:bCs/>
          <w:sz w:val="24"/>
          <w:szCs w:val="24"/>
        </w:rPr>
      </w:pPr>
    </w:p>
    <w:p w14:paraId="01C10A15" w14:textId="14FB19D8" w:rsidR="462C75EC" w:rsidRDefault="462C75EC" w:rsidP="462C75EC">
      <w:pPr>
        <w:rPr>
          <w:rFonts w:ascii="Cavolini" w:hAnsi="Cavolini" w:cs="Cavolini"/>
          <w:b/>
          <w:bCs/>
          <w:sz w:val="24"/>
          <w:szCs w:val="24"/>
        </w:rPr>
      </w:pPr>
    </w:p>
    <w:p w14:paraId="20226E4A" w14:textId="14152483" w:rsidR="462C75EC" w:rsidRDefault="462C75EC" w:rsidP="462C75EC">
      <w:pPr>
        <w:rPr>
          <w:rFonts w:ascii="Cavolini" w:hAnsi="Cavolini" w:cs="Cavolini"/>
          <w:b/>
          <w:bCs/>
          <w:sz w:val="24"/>
          <w:szCs w:val="24"/>
        </w:rPr>
      </w:pPr>
    </w:p>
    <w:p w14:paraId="55E11858" w14:textId="0D5ECA16" w:rsidR="462C75EC" w:rsidRDefault="462C75EC" w:rsidP="462C75EC">
      <w:pPr>
        <w:rPr>
          <w:rFonts w:ascii="Cavolini" w:hAnsi="Cavolini" w:cs="Cavolini"/>
          <w:b/>
          <w:bCs/>
          <w:sz w:val="24"/>
          <w:szCs w:val="24"/>
        </w:rPr>
      </w:pPr>
    </w:p>
    <w:p w14:paraId="73894C01" w14:textId="7789F2DA" w:rsidR="462C75EC" w:rsidRDefault="462C75EC" w:rsidP="462C75EC">
      <w:pPr>
        <w:rPr>
          <w:rFonts w:ascii="Cavolini" w:hAnsi="Cavolini" w:cs="Cavolini"/>
          <w:b/>
          <w:bCs/>
          <w:sz w:val="24"/>
          <w:szCs w:val="24"/>
        </w:rPr>
      </w:pPr>
    </w:p>
    <w:tbl>
      <w:tblPr>
        <w:tblStyle w:val="Tabellrutenett"/>
        <w:tblW w:w="9209" w:type="dxa"/>
        <w:tblLook w:val="04A0" w:firstRow="1" w:lastRow="0" w:firstColumn="1" w:lastColumn="0" w:noHBand="0" w:noVBand="1"/>
      </w:tblPr>
      <w:tblGrid>
        <w:gridCol w:w="5382"/>
        <w:gridCol w:w="1134"/>
        <w:gridCol w:w="1134"/>
        <w:gridCol w:w="1559"/>
      </w:tblGrid>
      <w:tr w:rsidR="005A287C" w14:paraId="70D652F2" w14:textId="77777777" w:rsidTr="002D58FA">
        <w:tc>
          <w:tcPr>
            <w:tcW w:w="5382" w:type="dxa"/>
          </w:tcPr>
          <w:p w14:paraId="04858F77" w14:textId="77777777" w:rsidR="005A287C" w:rsidRPr="00595C49" w:rsidRDefault="005A287C" w:rsidP="002D58FA">
            <w:pPr>
              <w:rPr>
                <w:rFonts w:ascii="Arial Narrow" w:hAnsi="Arial Narrow" w:cs="Cavolini"/>
                <w:b/>
                <w:bCs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b/>
                <w:bCs/>
                <w:sz w:val="24"/>
                <w:szCs w:val="24"/>
              </w:rPr>
              <w:t xml:space="preserve">Aktivitet </w:t>
            </w:r>
          </w:p>
        </w:tc>
        <w:tc>
          <w:tcPr>
            <w:tcW w:w="1134" w:type="dxa"/>
          </w:tcPr>
          <w:p w14:paraId="12DD6BC0" w14:textId="77777777" w:rsidR="005A287C" w:rsidRPr="00595C49" w:rsidRDefault="005A287C" w:rsidP="002D58FA">
            <w:pPr>
              <w:rPr>
                <w:rFonts w:ascii="Arial Narrow" w:hAnsi="Arial Narrow" w:cs="Cavolini"/>
                <w:b/>
                <w:bCs/>
                <w:sz w:val="24"/>
                <w:szCs w:val="24"/>
              </w:rPr>
            </w:pPr>
            <w:r>
              <w:rPr>
                <w:rFonts w:ascii="Arial Narrow" w:hAnsi="Arial Narrow" w:cs="Cavolini"/>
                <w:b/>
                <w:bCs/>
                <w:sz w:val="24"/>
                <w:szCs w:val="24"/>
              </w:rPr>
              <w:t xml:space="preserve">     </w:t>
            </w:r>
            <w:r w:rsidRPr="00595C49">
              <w:rPr>
                <w:rFonts w:ascii="Arial Narrow" w:hAnsi="Arial Narrow" w:cs="Cavolini"/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134" w:type="dxa"/>
          </w:tcPr>
          <w:p w14:paraId="537B5BF9" w14:textId="42C7D046" w:rsidR="005A287C" w:rsidRPr="00595C49" w:rsidRDefault="00CD441D" w:rsidP="002D58FA">
            <w:pPr>
              <w:rPr>
                <w:rFonts w:ascii="Arial Narrow" w:hAnsi="Arial Narrow" w:cs="Cavolini"/>
                <w:b/>
                <w:bCs/>
                <w:sz w:val="24"/>
                <w:szCs w:val="24"/>
              </w:rPr>
            </w:pPr>
            <w:r>
              <w:rPr>
                <w:rFonts w:ascii="Arial Narrow" w:hAnsi="Arial Narrow" w:cs="Cavolini"/>
                <w:b/>
                <w:bCs/>
                <w:sz w:val="24"/>
                <w:szCs w:val="24"/>
              </w:rPr>
              <w:t xml:space="preserve"> </w:t>
            </w:r>
            <w:r w:rsidR="005A287C" w:rsidRPr="00595C49">
              <w:rPr>
                <w:rFonts w:ascii="Arial Narrow" w:hAnsi="Arial Narrow" w:cs="Cavolini"/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559" w:type="dxa"/>
          </w:tcPr>
          <w:p w14:paraId="3E843447" w14:textId="77777777" w:rsidR="005A287C" w:rsidRPr="00595C49" w:rsidRDefault="005A287C" w:rsidP="002D58FA">
            <w:pPr>
              <w:rPr>
                <w:rFonts w:ascii="Arial Narrow" w:hAnsi="Arial Narrow" w:cs="Cavolini"/>
                <w:b/>
                <w:bCs/>
                <w:sz w:val="24"/>
                <w:szCs w:val="24"/>
              </w:rPr>
            </w:pPr>
            <w:r>
              <w:rPr>
                <w:rFonts w:ascii="Arial Narrow" w:hAnsi="Arial Narrow" w:cs="Cavolini"/>
                <w:b/>
                <w:bCs/>
                <w:sz w:val="24"/>
                <w:szCs w:val="24"/>
              </w:rPr>
              <w:t xml:space="preserve"> </w:t>
            </w:r>
            <w:r w:rsidRPr="00595C49">
              <w:rPr>
                <w:rFonts w:ascii="Arial Narrow" w:hAnsi="Arial Narrow" w:cs="Cavolini"/>
                <w:b/>
                <w:bCs/>
                <w:sz w:val="24"/>
                <w:szCs w:val="24"/>
              </w:rPr>
              <w:t>2025</w:t>
            </w:r>
          </w:p>
        </w:tc>
      </w:tr>
      <w:tr w:rsidR="005A287C" w14:paraId="59F0B6B9" w14:textId="77777777" w:rsidTr="002D58FA">
        <w:tc>
          <w:tcPr>
            <w:tcW w:w="5382" w:type="dxa"/>
          </w:tcPr>
          <w:p w14:paraId="6938EEDE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>Messer i Nordberg kyrkje/andre stader</w:t>
            </w:r>
          </w:p>
        </w:tc>
        <w:tc>
          <w:tcPr>
            <w:tcW w:w="1134" w:type="dxa"/>
          </w:tcPr>
          <w:p w14:paraId="4830BCA6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  23           </w:t>
            </w:r>
          </w:p>
        </w:tc>
        <w:tc>
          <w:tcPr>
            <w:tcW w:w="1134" w:type="dxa"/>
          </w:tcPr>
          <w:p w14:paraId="10C20BC4" w14:textId="068DD5F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</w:t>
            </w:r>
            <w:r w:rsidR="00CD441D">
              <w:rPr>
                <w:rFonts w:ascii="Arial Narrow" w:hAnsi="Arial Narrow" w:cs="Cavolini"/>
                <w:sz w:val="24"/>
                <w:szCs w:val="24"/>
              </w:rPr>
              <w:t xml:space="preserve"> </w:t>
            </w: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21</w:t>
            </w:r>
          </w:p>
        </w:tc>
        <w:tc>
          <w:tcPr>
            <w:tcW w:w="1559" w:type="dxa"/>
          </w:tcPr>
          <w:p w14:paraId="7F4A2169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22</w:t>
            </w:r>
          </w:p>
        </w:tc>
      </w:tr>
      <w:tr w:rsidR="005A287C" w14:paraId="1A4A3AF9" w14:textId="77777777" w:rsidTr="002D58FA">
        <w:tc>
          <w:tcPr>
            <w:tcW w:w="5382" w:type="dxa"/>
          </w:tcPr>
          <w:p w14:paraId="029EC189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>Besøkande på messer</w:t>
            </w:r>
          </w:p>
        </w:tc>
        <w:tc>
          <w:tcPr>
            <w:tcW w:w="1134" w:type="dxa"/>
          </w:tcPr>
          <w:p w14:paraId="1F734E95" w14:textId="7A5C55FB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 960</w:t>
            </w:r>
          </w:p>
        </w:tc>
        <w:tc>
          <w:tcPr>
            <w:tcW w:w="1134" w:type="dxa"/>
          </w:tcPr>
          <w:p w14:paraId="259A6B3F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847</w:t>
            </w:r>
          </w:p>
        </w:tc>
        <w:tc>
          <w:tcPr>
            <w:tcW w:w="1559" w:type="dxa"/>
          </w:tcPr>
          <w:p w14:paraId="30111473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1028</w:t>
            </w:r>
          </w:p>
        </w:tc>
      </w:tr>
      <w:tr w:rsidR="005A287C" w14:paraId="2A040FB2" w14:textId="77777777" w:rsidTr="002D58FA">
        <w:tc>
          <w:tcPr>
            <w:tcW w:w="5382" w:type="dxa"/>
          </w:tcPr>
          <w:p w14:paraId="2CC528F7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Dåp i Nordberg kyrkje </w:t>
            </w:r>
          </w:p>
        </w:tc>
        <w:tc>
          <w:tcPr>
            <w:tcW w:w="1134" w:type="dxa"/>
          </w:tcPr>
          <w:p w14:paraId="22C162A6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    8</w:t>
            </w:r>
          </w:p>
        </w:tc>
        <w:tc>
          <w:tcPr>
            <w:tcW w:w="1134" w:type="dxa"/>
          </w:tcPr>
          <w:p w14:paraId="6FF248C1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4</w:t>
            </w:r>
          </w:p>
        </w:tc>
        <w:tc>
          <w:tcPr>
            <w:tcW w:w="1559" w:type="dxa"/>
          </w:tcPr>
          <w:p w14:paraId="3CDDF4C5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8</w:t>
            </w:r>
          </w:p>
        </w:tc>
      </w:tr>
      <w:tr w:rsidR="005A287C" w14:paraId="3E0CCE56" w14:textId="77777777" w:rsidTr="002D58FA">
        <w:tc>
          <w:tcPr>
            <w:tcW w:w="5382" w:type="dxa"/>
          </w:tcPr>
          <w:p w14:paraId="78DAE93E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>Konfirmerte i Nordberg kyrkje</w:t>
            </w:r>
          </w:p>
        </w:tc>
        <w:tc>
          <w:tcPr>
            <w:tcW w:w="1134" w:type="dxa"/>
          </w:tcPr>
          <w:p w14:paraId="0132D79A" w14:textId="435B6D74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 </w:t>
            </w:r>
            <w:r w:rsidR="00CD441D">
              <w:rPr>
                <w:rFonts w:ascii="Arial Narrow" w:hAnsi="Arial Narrow" w:cs="Cavolini"/>
                <w:sz w:val="24"/>
                <w:szCs w:val="24"/>
              </w:rPr>
              <w:t xml:space="preserve"> </w:t>
            </w: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8</w:t>
            </w:r>
          </w:p>
        </w:tc>
        <w:tc>
          <w:tcPr>
            <w:tcW w:w="1134" w:type="dxa"/>
          </w:tcPr>
          <w:p w14:paraId="1685EDF6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2</w:t>
            </w:r>
          </w:p>
        </w:tc>
        <w:tc>
          <w:tcPr>
            <w:tcW w:w="1559" w:type="dxa"/>
          </w:tcPr>
          <w:p w14:paraId="2B06C6FE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9</w:t>
            </w:r>
          </w:p>
        </w:tc>
      </w:tr>
      <w:tr w:rsidR="005A287C" w14:paraId="54E41076" w14:textId="77777777" w:rsidTr="002D58FA">
        <w:tc>
          <w:tcPr>
            <w:tcW w:w="5382" w:type="dxa"/>
          </w:tcPr>
          <w:p w14:paraId="0C548316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>Vigslar i Nordberg kyrkje</w:t>
            </w:r>
          </w:p>
        </w:tc>
        <w:tc>
          <w:tcPr>
            <w:tcW w:w="1134" w:type="dxa"/>
          </w:tcPr>
          <w:p w14:paraId="2135A9E0" w14:textId="2582CAF1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 </w:t>
            </w:r>
            <w:r w:rsidR="00CD441D">
              <w:rPr>
                <w:rFonts w:ascii="Arial Narrow" w:hAnsi="Arial Narrow" w:cs="Cavolini"/>
                <w:sz w:val="24"/>
                <w:szCs w:val="24"/>
              </w:rPr>
              <w:t xml:space="preserve"> </w:t>
            </w: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4</w:t>
            </w:r>
          </w:p>
        </w:tc>
        <w:tc>
          <w:tcPr>
            <w:tcW w:w="1134" w:type="dxa"/>
          </w:tcPr>
          <w:p w14:paraId="22C2C9C6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4</w:t>
            </w:r>
          </w:p>
        </w:tc>
        <w:tc>
          <w:tcPr>
            <w:tcW w:w="1559" w:type="dxa"/>
          </w:tcPr>
          <w:p w14:paraId="25C36AC7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1</w:t>
            </w:r>
          </w:p>
        </w:tc>
      </w:tr>
      <w:tr w:rsidR="005A287C" w14:paraId="05682389" w14:textId="77777777" w:rsidTr="002D58FA">
        <w:tc>
          <w:tcPr>
            <w:tcW w:w="5382" w:type="dxa"/>
          </w:tcPr>
          <w:p w14:paraId="4C58533C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Gravferder i Nordberg kyrkje </w:t>
            </w:r>
          </w:p>
        </w:tc>
        <w:tc>
          <w:tcPr>
            <w:tcW w:w="1134" w:type="dxa"/>
          </w:tcPr>
          <w:p w14:paraId="737E12DD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    8</w:t>
            </w:r>
          </w:p>
        </w:tc>
        <w:tc>
          <w:tcPr>
            <w:tcW w:w="1134" w:type="dxa"/>
          </w:tcPr>
          <w:p w14:paraId="46A6A1F8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8</w:t>
            </w:r>
          </w:p>
        </w:tc>
        <w:tc>
          <w:tcPr>
            <w:tcW w:w="1559" w:type="dxa"/>
          </w:tcPr>
          <w:p w14:paraId="01A08056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7</w:t>
            </w:r>
          </w:p>
        </w:tc>
      </w:tr>
      <w:tr w:rsidR="005A287C" w14:paraId="2DB93F0D" w14:textId="77777777" w:rsidTr="002D58FA">
        <w:tc>
          <w:tcPr>
            <w:tcW w:w="5382" w:type="dxa"/>
          </w:tcPr>
          <w:p w14:paraId="0727EC68" w14:textId="5E97A330" w:rsidR="005A287C" w:rsidRPr="00CD441D" w:rsidRDefault="005A287C" w:rsidP="002D58FA">
            <w:pPr>
              <w:rPr>
                <w:rFonts w:ascii="Arial Narrow" w:hAnsi="Arial Narrow" w:cs="Cavolini"/>
                <w:b/>
                <w:bCs/>
                <w:sz w:val="24"/>
                <w:szCs w:val="24"/>
              </w:rPr>
            </w:pPr>
            <w:r w:rsidRPr="00CD441D">
              <w:rPr>
                <w:rFonts w:ascii="Arial Narrow" w:hAnsi="Arial Narrow" w:cs="Cavolini"/>
                <w:b/>
                <w:bCs/>
                <w:sz w:val="24"/>
                <w:szCs w:val="24"/>
              </w:rPr>
              <w:t>Totalt besøkande Nordberg</w:t>
            </w:r>
            <w:r w:rsidR="00CD441D" w:rsidRPr="00CD441D">
              <w:rPr>
                <w:rFonts w:ascii="Arial Narrow" w:hAnsi="Arial Narrow" w:cs="Cavolini"/>
                <w:b/>
                <w:bCs/>
                <w:sz w:val="24"/>
                <w:szCs w:val="24"/>
              </w:rPr>
              <w:t xml:space="preserve"> </w:t>
            </w:r>
            <w:r w:rsidRPr="00CD441D">
              <w:rPr>
                <w:rFonts w:ascii="Arial Narrow" w:hAnsi="Arial Narrow" w:cs="Cavolini"/>
                <w:b/>
                <w:bCs/>
                <w:sz w:val="24"/>
                <w:szCs w:val="24"/>
              </w:rPr>
              <w:t xml:space="preserve">kyrkje </w:t>
            </w:r>
          </w:p>
        </w:tc>
        <w:tc>
          <w:tcPr>
            <w:tcW w:w="1134" w:type="dxa"/>
          </w:tcPr>
          <w:p w14:paraId="21A50225" w14:textId="77777777" w:rsidR="005A287C" w:rsidRPr="00CD441D" w:rsidRDefault="005A287C" w:rsidP="002D58FA">
            <w:pPr>
              <w:rPr>
                <w:rFonts w:ascii="Arial Narrow" w:hAnsi="Arial Narrow" w:cs="Cavolini"/>
                <w:b/>
                <w:bCs/>
                <w:sz w:val="24"/>
                <w:szCs w:val="24"/>
              </w:rPr>
            </w:pPr>
            <w:r w:rsidRPr="00CD441D">
              <w:rPr>
                <w:rFonts w:ascii="Arial Narrow" w:hAnsi="Arial Narrow" w:cs="Cavolini"/>
                <w:b/>
                <w:bCs/>
                <w:sz w:val="24"/>
                <w:szCs w:val="24"/>
              </w:rPr>
              <w:t xml:space="preserve">       2065</w:t>
            </w:r>
          </w:p>
        </w:tc>
        <w:tc>
          <w:tcPr>
            <w:tcW w:w="1134" w:type="dxa"/>
          </w:tcPr>
          <w:p w14:paraId="52500E07" w14:textId="77777777" w:rsidR="005A287C" w:rsidRPr="00CD441D" w:rsidRDefault="005A287C" w:rsidP="002D58FA">
            <w:pPr>
              <w:rPr>
                <w:rFonts w:ascii="Arial Narrow" w:hAnsi="Arial Narrow" w:cs="Cavolini"/>
                <w:b/>
                <w:bCs/>
                <w:sz w:val="24"/>
                <w:szCs w:val="24"/>
              </w:rPr>
            </w:pPr>
            <w:r w:rsidRPr="00CD441D">
              <w:rPr>
                <w:rFonts w:ascii="Arial Narrow" w:hAnsi="Arial Narrow" w:cs="Cavolini"/>
                <w:b/>
                <w:bCs/>
                <w:sz w:val="24"/>
                <w:szCs w:val="24"/>
              </w:rPr>
              <w:t xml:space="preserve">  2228</w:t>
            </w:r>
          </w:p>
        </w:tc>
        <w:tc>
          <w:tcPr>
            <w:tcW w:w="1559" w:type="dxa"/>
          </w:tcPr>
          <w:p w14:paraId="6437049F" w14:textId="77777777" w:rsidR="005A287C" w:rsidRPr="00CD441D" w:rsidRDefault="005A287C" w:rsidP="002D58FA">
            <w:pPr>
              <w:rPr>
                <w:rFonts w:ascii="Arial Narrow" w:hAnsi="Arial Narrow" w:cs="Cavolini"/>
                <w:b/>
                <w:bCs/>
                <w:sz w:val="24"/>
                <w:szCs w:val="24"/>
              </w:rPr>
            </w:pPr>
            <w:r w:rsidRPr="00CD441D">
              <w:rPr>
                <w:rFonts w:ascii="Arial Narrow" w:hAnsi="Arial Narrow" w:cs="Cavolini"/>
                <w:b/>
                <w:bCs/>
                <w:sz w:val="24"/>
                <w:szCs w:val="24"/>
              </w:rPr>
              <w:t xml:space="preserve">   2151</w:t>
            </w:r>
          </w:p>
        </w:tc>
      </w:tr>
      <w:tr w:rsidR="005A287C" w14:paraId="3C15DECF" w14:textId="77777777" w:rsidTr="002D58FA">
        <w:tc>
          <w:tcPr>
            <w:tcW w:w="5382" w:type="dxa"/>
          </w:tcPr>
          <w:p w14:paraId="36B48FCB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Messer i Skjåk kyrkje/andre stadar </w:t>
            </w:r>
          </w:p>
        </w:tc>
        <w:tc>
          <w:tcPr>
            <w:tcW w:w="1134" w:type="dxa"/>
          </w:tcPr>
          <w:p w14:paraId="47FD2FD1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   18</w:t>
            </w:r>
          </w:p>
        </w:tc>
        <w:tc>
          <w:tcPr>
            <w:tcW w:w="1134" w:type="dxa"/>
          </w:tcPr>
          <w:p w14:paraId="5720534B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23</w:t>
            </w:r>
          </w:p>
        </w:tc>
        <w:tc>
          <w:tcPr>
            <w:tcW w:w="1559" w:type="dxa"/>
          </w:tcPr>
          <w:p w14:paraId="0E285371" w14:textId="25EAE41C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19</w:t>
            </w:r>
          </w:p>
        </w:tc>
      </w:tr>
      <w:tr w:rsidR="005A287C" w14:paraId="0FBAE46B" w14:textId="77777777" w:rsidTr="002D58FA">
        <w:tc>
          <w:tcPr>
            <w:tcW w:w="5382" w:type="dxa"/>
          </w:tcPr>
          <w:p w14:paraId="2E116CFD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>Besøkande på messer</w:t>
            </w:r>
          </w:p>
        </w:tc>
        <w:tc>
          <w:tcPr>
            <w:tcW w:w="1134" w:type="dxa"/>
          </w:tcPr>
          <w:p w14:paraId="6D8EEBD1" w14:textId="25B04430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1106</w:t>
            </w:r>
          </w:p>
        </w:tc>
        <w:tc>
          <w:tcPr>
            <w:tcW w:w="1134" w:type="dxa"/>
          </w:tcPr>
          <w:p w14:paraId="1EF99CD3" w14:textId="5D0E8155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1385</w:t>
            </w:r>
          </w:p>
        </w:tc>
        <w:tc>
          <w:tcPr>
            <w:tcW w:w="1559" w:type="dxa"/>
          </w:tcPr>
          <w:p w14:paraId="690213B5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1339</w:t>
            </w:r>
          </w:p>
        </w:tc>
      </w:tr>
      <w:tr w:rsidR="005A287C" w14:paraId="55FCD5F3" w14:textId="77777777" w:rsidTr="002D58FA">
        <w:tc>
          <w:tcPr>
            <w:tcW w:w="5382" w:type="dxa"/>
          </w:tcPr>
          <w:p w14:paraId="0FD9924C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Dåp i Skjåk kyrkje </w:t>
            </w:r>
          </w:p>
        </w:tc>
        <w:tc>
          <w:tcPr>
            <w:tcW w:w="1134" w:type="dxa"/>
          </w:tcPr>
          <w:p w14:paraId="28CE34A5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  12</w:t>
            </w:r>
          </w:p>
        </w:tc>
        <w:tc>
          <w:tcPr>
            <w:tcW w:w="1134" w:type="dxa"/>
          </w:tcPr>
          <w:p w14:paraId="09C658EA" w14:textId="0A56119E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 15</w:t>
            </w:r>
          </w:p>
        </w:tc>
        <w:tc>
          <w:tcPr>
            <w:tcW w:w="1559" w:type="dxa"/>
          </w:tcPr>
          <w:p w14:paraId="194DBA9D" w14:textId="3F3DD958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</w:t>
            </w:r>
            <w:r w:rsidR="00CD441D">
              <w:rPr>
                <w:rFonts w:ascii="Arial Narrow" w:hAnsi="Arial Narrow" w:cs="Cavolini"/>
                <w:sz w:val="24"/>
                <w:szCs w:val="24"/>
              </w:rPr>
              <w:t xml:space="preserve"> </w:t>
            </w:r>
            <w:r w:rsidRPr="00595C49">
              <w:rPr>
                <w:rFonts w:ascii="Arial Narrow" w:hAnsi="Arial Narrow" w:cs="Cavolini"/>
                <w:sz w:val="24"/>
                <w:szCs w:val="24"/>
              </w:rPr>
              <w:t>10</w:t>
            </w:r>
          </w:p>
        </w:tc>
      </w:tr>
      <w:tr w:rsidR="005A287C" w14:paraId="04F46C7F" w14:textId="77777777" w:rsidTr="002D58FA">
        <w:tc>
          <w:tcPr>
            <w:tcW w:w="5382" w:type="dxa"/>
          </w:tcPr>
          <w:p w14:paraId="5FA8BEF7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Konfirmerte i Skjåk kyrkje </w:t>
            </w:r>
          </w:p>
        </w:tc>
        <w:tc>
          <w:tcPr>
            <w:tcW w:w="1134" w:type="dxa"/>
          </w:tcPr>
          <w:p w14:paraId="67B2F4F3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    7</w:t>
            </w:r>
          </w:p>
        </w:tc>
        <w:tc>
          <w:tcPr>
            <w:tcW w:w="1134" w:type="dxa"/>
          </w:tcPr>
          <w:p w14:paraId="576C0BB5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 13 </w:t>
            </w:r>
          </w:p>
        </w:tc>
        <w:tc>
          <w:tcPr>
            <w:tcW w:w="1559" w:type="dxa"/>
          </w:tcPr>
          <w:p w14:paraId="6709FB23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10</w:t>
            </w:r>
          </w:p>
        </w:tc>
      </w:tr>
      <w:tr w:rsidR="005A287C" w14:paraId="75815457" w14:textId="77777777" w:rsidTr="002D58FA">
        <w:tc>
          <w:tcPr>
            <w:tcW w:w="5382" w:type="dxa"/>
          </w:tcPr>
          <w:p w14:paraId="2FF30480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>Vigslar i Skjåk kyrkje</w:t>
            </w:r>
          </w:p>
        </w:tc>
        <w:tc>
          <w:tcPr>
            <w:tcW w:w="1134" w:type="dxa"/>
          </w:tcPr>
          <w:p w14:paraId="19007D77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    1</w:t>
            </w:r>
          </w:p>
        </w:tc>
        <w:tc>
          <w:tcPr>
            <w:tcW w:w="1134" w:type="dxa"/>
          </w:tcPr>
          <w:p w14:paraId="42DA0556" w14:textId="22EE864F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</w:t>
            </w:r>
            <w:r w:rsidR="00CD441D">
              <w:rPr>
                <w:rFonts w:ascii="Arial Narrow" w:hAnsi="Arial Narrow" w:cs="Cavolini"/>
                <w:sz w:val="24"/>
                <w:szCs w:val="24"/>
              </w:rPr>
              <w:t xml:space="preserve"> </w:t>
            </w: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3</w:t>
            </w:r>
          </w:p>
        </w:tc>
        <w:tc>
          <w:tcPr>
            <w:tcW w:w="1559" w:type="dxa"/>
          </w:tcPr>
          <w:p w14:paraId="410B9C8B" w14:textId="3A4937B5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</w:t>
            </w:r>
            <w:r w:rsidR="00CD441D">
              <w:rPr>
                <w:rFonts w:ascii="Arial Narrow" w:hAnsi="Arial Narrow" w:cs="Cavolini"/>
                <w:sz w:val="24"/>
                <w:szCs w:val="24"/>
              </w:rPr>
              <w:t xml:space="preserve">  </w:t>
            </w: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3</w:t>
            </w:r>
          </w:p>
        </w:tc>
      </w:tr>
      <w:tr w:rsidR="005A287C" w14:paraId="35D1E067" w14:textId="77777777" w:rsidTr="002D58FA">
        <w:tc>
          <w:tcPr>
            <w:tcW w:w="5382" w:type="dxa"/>
          </w:tcPr>
          <w:p w14:paraId="7D8D7142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Gravferder i Skjåk kyrkje </w:t>
            </w:r>
          </w:p>
        </w:tc>
        <w:tc>
          <w:tcPr>
            <w:tcW w:w="1134" w:type="dxa"/>
          </w:tcPr>
          <w:p w14:paraId="363EE14C" w14:textId="7777777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    11</w:t>
            </w:r>
          </w:p>
        </w:tc>
        <w:tc>
          <w:tcPr>
            <w:tcW w:w="1134" w:type="dxa"/>
          </w:tcPr>
          <w:p w14:paraId="2555DEE0" w14:textId="33A3491C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   </w:t>
            </w:r>
            <w:r w:rsidR="00CD441D">
              <w:rPr>
                <w:rFonts w:ascii="Arial Narrow" w:hAnsi="Arial Narrow" w:cs="Cavolini"/>
                <w:sz w:val="24"/>
                <w:szCs w:val="24"/>
              </w:rPr>
              <w:t xml:space="preserve"> </w:t>
            </w: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22</w:t>
            </w:r>
          </w:p>
        </w:tc>
        <w:tc>
          <w:tcPr>
            <w:tcW w:w="1559" w:type="dxa"/>
          </w:tcPr>
          <w:p w14:paraId="6A540F0A" w14:textId="43FC2FA7" w:rsidR="005A287C" w:rsidRPr="00595C49" w:rsidRDefault="005A287C" w:rsidP="002D58FA">
            <w:pPr>
              <w:rPr>
                <w:rFonts w:ascii="Arial Narrow" w:hAnsi="Arial Narrow" w:cs="Cavolini"/>
                <w:sz w:val="24"/>
                <w:szCs w:val="24"/>
              </w:rPr>
            </w:pP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  </w:t>
            </w:r>
            <w:r w:rsidR="00CD441D">
              <w:rPr>
                <w:rFonts w:ascii="Arial Narrow" w:hAnsi="Arial Narrow" w:cs="Cavolini"/>
                <w:sz w:val="24"/>
                <w:szCs w:val="24"/>
              </w:rPr>
              <w:t xml:space="preserve">  </w:t>
            </w:r>
            <w:r w:rsidRPr="00595C49">
              <w:rPr>
                <w:rFonts w:ascii="Arial Narrow" w:hAnsi="Arial Narrow" w:cs="Cavolini"/>
                <w:sz w:val="24"/>
                <w:szCs w:val="24"/>
              </w:rPr>
              <w:t xml:space="preserve">  12</w:t>
            </w:r>
          </w:p>
        </w:tc>
      </w:tr>
      <w:tr w:rsidR="005A287C" w14:paraId="304461F4" w14:textId="77777777" w:rsidTr="002D58FA">
        <w:tc>
          <w:tcPr>
            <w:tcW w:w="5382" w:type="dxa"/>
          </w:tcPr>
          <w:p w14:paraId="4F9AAD3A" w14:textId="77777777" w:rsidR="005A287C" w:rsidRPr="00CD441D" w:rsidRDefault="005A287C" w:rsidP="002D58FA">
            <w:pPr>
              <w:rPr>
                <w:rFonts w:ascii="Arial Narrow" w:hAnsi="Arial Narrow" w:cs="Cavolini"/>
                <w:b/>
                <w:bCs/>
                <w:sz w:val="24"/>
                <w:szCs w:val="24"/>
              </w:rPr>
            </w:pPr>
            <w:r w:rsidRPr="00CD441D">
              <w:rPr>
                <w:rFonts w:ascii="Arial Narrow" w:hAnsi="Arial Narrow" w:cs="Cavolini"/>
                <w:b/>
                <w:bCs/>
                <w:sz w:val="24"/>
                <w:szCs w:val="24"/>
              </w:rPr>
              <w:t xml:space="preserve">Totalt besøkande Skjåk kyrkje </w:t>
            </w:r>
          </w:p>
        </w:tc>
        <w:tc>
          <w:tcPr>
            <w:tcW w:w="1134" w:type="dxa"/>
          </w:tcPr>
          <w:p w14:paraId="7BF473CA" w14:textId="77777777" w:rsidR="005A287C" w:rsidRPr="00CD441D" w:rsidRDefault="005A287C" w:rsidP="002D58FA">
            <w:pPr>
              <w:rPr>
                <w:rFonts w:ascii="Arial Narrow" w:hAnsi="Arial Narrow" w:cs="Cavolini"/>
                <w:b/>
                <w:bCs/>
                <w:sz w:val="24"/>
                <w:szCs w:val="24"/>
              </w:rPr>
            </w:pPr>
            <w:r w:rsidRPr="00CD441D">
              <w:rPr>
                <w:rFonts w:ascii="Arial Narrow" w:hAnsi="Arial Narrow" w:cs="Cavolini"/>
                <w:b/>
                <w:bCs/>
                <w:sz w:val="24"/>
                <w:szCs w:val="24"/>
              </w:rPr>
              <w:t xml:space="preserve">       2579</w:t>
            </w:r>
          </w:p>
        </w:tc>
        <w:tc>
          <w:tcPr>
            <w:tcW w:w="1134" w:type="dxa"/>
          </w:tcPr>
          <w:p w14:paraId="6C0B17E6" w14:textId="77777777" w:rsidR="005A287C" w:rsidRPr="00CD441D" w:rsidRDefault="005A287C" w:rsidP="002D58FA">
            <w:pPr>
              <w:rPr>
                <w:rFonts w:ascii="Arial Narrow" w:hAnsi="Arial Narrow" w:cs="Cavolini"/>
                <w:b/>
                <w:bCs/>
                <w:sz w:val="24"/>
                <w:szCs w:val="24"/>
              </w:rPr>
            </w:pPr>
            <w:r w:rsidRPr="00CD441D">
              <w:rPr>
                <w:rFonts w:ascii="Arial Narrow" w:hAnsi="Arial Narrow" w:cs="Cavolini"/>
                <w:b/>
                <w:bCs/>
                <w:sz w:val="24"/>
                <w:szCs w:val="24"/>
              </w:rPr>
              <w:t xml:space="preserve">   4072</w:t>
            </w:r>
          </w:p>
        </w:tc>
        <w:tc>
          <w:tcPr>
            <w:tcW w:w="1559" w:type="dxa"/>
          </w:tcPr>
          <w:p w14:paraId="00A0B4CA" w14:textId="77777777" w:rsidR="005A287C" w:rsidRPr="00CD441D" w:rsidRDefault="005A287C" w:rsidP="002D58FA">
            <w:pPr>
              <w:rPr>
                <w:rFonts w:ascii="Arial Narrow" w:hAnsi="Arial Narrow" w:cs="Cavolini"/>
                <w:b/>
                <w:bCs/>
                <w:sz w:val="24"/>
                <w:szCs w:val="24"/>
              </w:rPr>
            </w:pPr>
            <w:r w:rsidRPr="00CD441D">
              <w:rPr>
                <w:rFonts w:ascii="Arial Narrow" w:hAnsi="Arial Narrow" w:cs="Cavolini"/>
                <w:b/>
                <w:bCs/>
                <w:sz w:val="24"/>
                <w:szCs w:val="24"/>
              </w:rPr>
              <w:t xml:space="preserve">    2995</w:t>
            </w:r>
          </w:p>
        </w:tc>
      </w:tr>
    </w:tbl>
    <w:p w14:paraId="7D113C11" w14:textId="342F524A" w:rsidR="462C75EC" w:rsidRDefault="005A287C" w:rsidP="462C75EC">
      <w:pPr>
        <w:rPr>
          <w:rFonts w:ascii="Cavolini" w:hAnsi="Cavolini" w:cs="Cavolini"/>
          <w:b/>
          <w:bCs/>
          <w:sz w:val="24"/>
          <w:szCs w:val="24"/>
        </w:rPr>
      </w:pPr>
      <w:r>
        <w:rPr>
          <w:rFonts w:ascii="Arial Narrow" w:hAnsi="Arial Narrow" w:cs="Cavolini"/>
          <w:b/>
          <w:bCs/>
          <w:sz w:val="24"/>
          <w:szCs w:val="24"/>
        </w:rPr>
        <w:t xml:space="preserve">                 </w:t>
      </w:r>
    </w:p>
    <w:p w14:paraId="52A107A3" w14:textId="6C9633D4" w:rsidR="462C75EC" w:rsidRDefault="462C75EC" w:rsidP="462C75EC">
      <w:pPr>
        <w:rPr>
          <w:rFonts w:ascii="Cavolini" w:hAnsi="Cavolini" w:cs="Cavolini"/>
          <w:b/>
          <w:bCs/>
          <w:sz w:val="24"/>
          <w:szCs w:val="24"/>
        </w:rPr>
      </w:pPr>
    </w:p>
    <w:p w14:paraId="3DA3583C" w14:textId="1D7C54D8" w:rsidR="002C3E3F" w:rsidRPr="00B65B4C" w:rsidRDefault="00CD441D" w:rsidP="77DD86C2">
      <w:pPr>
        <w:rPr>
          <w:rFonts w:ascii="Cavolini" w:hAnsi="Cavolini" w:cs="Cavolini"/>
          <w:b/>
          <w:bCs/>
          <w:sz w:val="24"/>
          <w:szCs w:val="24"/>
        </w:rPr>
      </w:pPr>
      <w:r>
        <w:rPr>
          <w:rFonts w:ascii="Cavolini" w:hAnsi="Cavolini" w:cs="Cavolini"/>
          <w:b/>
          <w:bCs/>
          <w:sz w:val="24"/>
          <w:szCs w:val="24"/>
        </w:rPr>
        <w:t xml:space="preserve">               </w:t>
      </w:r>
      <w:r w:rsidR="002C3E3F" w:rsidRPr="77DD86C2">
        <w:rPr>
          <w:rFonts w:ascii="Cavolini" w:hAnsi="Cavolini" w:cs="Cavolini"/>
          <w:b/>
          <w:bCs/>
          <w:sz w:val="24"/>
          <w:szCs w:val="24"/>
        </w:rPr>
        <w:t xml:space="preserve"> </w:t>
      </w:r>
      <w:r w:rsidR="008C51B4">
        <w:rPr>
          <w:rFonts w:ascii="Cavolini" w:hAnsi="Cavolini" w:cs="Cavolini"/>
          <w:b/>
          <w:bCs/>
          <w:sz w:val="24"/>
          <w:szCs w:val="24"/>
        </w:rPr>
        <w:t xml:space="preserve">Det </w:t>
      </w:r>
      <w:r w:rsidR="41476D0C" w:rsidRPr="77DD86C2">
        <w:rPr>
          <w:rFonts w:ascii="Cavolini" w:hAnsi="Cavolini" w:cs="Cavolini"/>
          <w:b/>
          <w:bCs/>
          <w:sz w:val="24"/>
          <w:szCs w:val="24"/>
        </w:rPr>
        <w:t xml:space="preserve"> har vore totalt </w:t>
      </w:r>
      <w:r w:rsidR="14F1DB9B" w:rsidRPr="77DD86C2">
        <w:rPr>
          <w:rFonts w:ascii="Cavolini" w:hAnsi="Cavolini" w:cs="Cavolini"/>
          <w:b/>
          <w:bCs/>
          <w:sz w:val="24"/>
          <w:szCs w:val="24"/>
        </w:rPr>
        <w:t>4380</w:t>
      </w:r>
      <w:r w:rsidR="501A2097" w:rsidRPr="77DD86C2">
        <w:rPr>
          <w:rFonts w:ascii="Cavolini" w:hAnsi="Cavolini" w:cs="Cavolini"/>
          <w:b/>
          <w:bCs/>
          <w:sz w:val="24"/>
          <w:szCs w:val="24"/>
        </w:rPr>
        <w:t xml:space="preserve"> </w:t>
      </w:r>
      <w:r w:rsidR="41476D0C" w:rsidRPr="77DD86C2">
        <w:rPr>
          <w:rFonts w:ascii="Cavolini" w:hAnsi="Cavolini" w:cs="Cavolini"/>
          <w:b/>
          <w:bCs/>
          <w:sz w:val="24"/>
          <w:szCs w:val="24"/>
        </w:rPr>
        <w:t xml:space="preserve">som har teke del på tilbod i </w:t>
      </w:r>
    </w:p>
    <w:p w14:paraId="2206AD23" w14:textId="1E94B0B3" w:rsidR="002C3E3F" w:rsidRPr="00B65B4C" w:rsidRDefault="14252E31" w:rsidP="77DD86C2">
      <w:pPr>
        <w:rPr>
          <w:rFonts w:ascii="Cavolini" w:hAnsi="Cavolini" w:cs="Cavolini"/>
          <w:b/>
          <w:bCs/>
          <w:sz w:val="24"/>
          <w:szCs w:val="24"/>
        </w:rPr>
      </w:pPr>
      <w:r w:rsidRPr="77DD86C2">
        <w:rPr>
          <w:rFonts w:ascii="Cavolini" w:hAnsi="Cavolini" w:cs="Cavolini"/>
          <w:b/>
          <w:bCs/>
          <w:sz w:val="24"/>
          <w:szCs w:val="24"/>
        </w:rPr>
        <w:t xml:space="preserve">                                         kyrkjene våre i 2025</w:t>
      </w:r>
    </w:p>
    <w:p w14:paraId="352C85E2" w14:textId="5C1075D2" w:rsidR="002C3E3F" w:rsidRPr="00B65B4C" w:rsidRDefault="091CD4F6" w:rsidP="5A827A10">
      <w:pPr>
        <w:rPr>
          <w:rFonts w:ascii="Cavolini" w:hAnsi="Cavolini" w:cs="Cavolini"/>
          <w:sz w:val="24"/>
          <w:szCs w:val="24"/>
        </w:rPr>
      </w:pPr>
      <w:r w:rsidRPr="462C75EC">
        <w:rPr>
          <w:rFonts w:ascii="Cavolini" w:hAnsi="Cavolini" w:cs="Cavolini"/>
          <w:sz w:val="24"/>
          <w:szCs w:val="24"/>
        </w:rPr>
        <w:t xml:space="preserve">       </w:t>
      </w:r>
      <w:r w:rsidR="002C3E3F" w:rsidRPr="462C75EC">
        <w:rPr>
          <w:rFonts w:ascii="Cavolini" w:hAnsi="Cavolini" w:cs="Cavolini"/>
          <w:sz w:val="24"/>
          <w:szCs w:val="24"/>
        </w:rPr>
        <w:t xml:space="preserve">                           </w:t>
      </w:r>
    </w:p>
    <w:p w14:paraId="4B1F511A" w14:textId="546AC49C" w:rsidR="002C3E3F" w:rsidRPr="00B65B4C" w:rsidRDefault="12A4D45B" w:rsidP="1F599965">
      <w:pPr>
        <w:jc w:val="center"/>
        <w:rPr>
          <w:rFonts w:ascii="Cavolini" w:hAnsi="Cavolini" w:cs="Cavolini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6410D5" wp14:editId="55197F73">
            <wp:extent cx="1352385" cy="1800000"/>
            <wp:effectExtent l="0" t="0" r="0" b="0"/>
            <wp:docPr id="958861688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8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4B4EBEFB" w:rsidRPr="1F599965">
        <w:rPr>
          <w:rFonts w:ascii="Cavolini" w:hAnsi="Cavolini" w:cs="Cavolini"/>
          <w:b/>
          <w:bCs/>
          <w:sz w:val="24"/>
          <w:szCs w:val="24"/>
        </w:rPr>
        <w:t xml:space="preserve">          </w:t>
      </w:r>
      <w:r w:rsidR="5CBC12CF">
        <w:rPr>
          <w:noProof/>
        </w:rPr>
        <w:drawing>
          <wp:inline distT="0" distB="0" distL="0" distR="0" wp14:anchorId="4AD141F9" wp14:editId="5DF967EE">
            <wp:extent cx="1697355" cy="2200275"/>
            <wp:effectExtent l="0" t="0" r="0" b="0"/>
            <wp:docPr id="831308792" name="Bil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35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4B4EBEFB" w:rsidRPr="1F599965">
        <w:rPr>
          <w:rFonts w:ascii="Cavolini" w:hAnsi="Cavolini" w:cs="Cavolini"/>
          <w:b/>
          <w:bCs/>
          <w:sz w:val="24"/>
          <w:szCs w:val="24"/>
        </w:rPr>
        <w:t xml:space="preserve">   </w:t>
      </w:r>
      <w:r w:rsidR="225E2FA4" w:rsidRPr="1F599965">
        <w:rPr>
          <w:rFonts w:ascii="Cavolini" w:hAnsi="Cavolini" w:cs="Cavolini"/>
          <w:b/>
          <w:bCs/>
          <w:sz w:val="24"/>
          <w:szCs w:val="24"/>
        </w:rPr>
        <w:t xml:space="preserve">  </w:t>
      </w:r>
      <w:r w:rsidR="4B4EBEFB" w:rsidRPr="1F599965">
        <w:rPr>
          <w:rFonts w:ascii="Cavolini" w:hAnsi="Cavolini" w:cs="Cavolini"/>
          <w:b/>
          <w:bCs/>
          <w:sz w:val="24"/>
          <w:szCs w:val="24"/>
        </w:rPr>
        <w:t xml:space="preserve"> </w:t>
      </w:r>
      <w:r w:rsidR="276D3402">
        <w:rPr>
          <w:noProof/>
        </w:rPr>
        <w:drawing>
          <wp:inline distT="0" distB="0" distL="0" distR="0" wp14:anchorId="36BC5AF3" wp14:editId="7BC6A8FA">
            <wp:extent cx="1271340" cy="1800000"/>
            <wp:effectExtent l="0" t="0" r="0" b="0"/>
            <wp:docPr id="343989903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34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4B4EBEFB" w:rsidRPr="1F599965">
        <w:rPr>
          <w:rFonts w:ascii="Cavolini" w:hAnsi="Cavolini" w:cs="Cavolini"/>
          <w:b/>
          <w:bCs/>
          <w:sz w:val="24"/>
          <w:szCs w:val="24"/>
        </w:rPr>
        <w:t xml:space="preserve">          </w:t>
      </w:r>
    </w:p>
    <w:p w14:paraId="79481B25" w14:textId="04755663" w:rsidR="002C3E3F" w:rsidRPr="00B65B4C" w:rsidRDefault="002C3E3F" w:rsidP="5A827A10">
      <w:pPr>
        <w:jc w:val="center"/>
      </w:pPr>
    </w:p>
    <w:p w14:paraId="6AAC7452" w14:textId="77777777" w:rsidR="002C3E3F" w:rsidRPr="00B65B4C" w:rsidRDefault="002C3E3F" w:rsidP="5A827A10">
      <w:pPr>
        <w:jc w:val="center"/>
        <w:rPr>
          <w:rFonts w:ascii="Cavolini" w:hAnsi="Cavolini" w:cs="Cavolini"/>
          <w:b/>
          <w:bCs/>
          <w:sz w:val="24"/>
          <w:szCs w:val="24"/>
        </w:rPr>
      </w:pPr>
    </w:p>
    <w:p w14:paraId="6705A7AC" w14:textId="77777777" w:rsidR="002C3E3F" w:rsidRPr="00B65B4C" w:rsidRDefault="002C3E3F" w:rsidP="5A827A10">
      <w:pPr>
        <w:jc w:val="center"/>
        <w:rPr>
          <w:rFonts w:ascii="Cavolini" w:hAnsi="Cavolini" w:cs="Cavolini"/>
          <w:b/>
          <w:bCs/>
          <w:sz w:val="24"/>
          <w:szCs w:val="24"/>
        </w:rPr>
      </w:pPr>
    </w:p>
    <w:p w14:paraId="0EDED171" w14:textId="0481DE8B" w:rsidR="000F136D" w:rsidRDefault="002C3E3F" w:rsidP="65E5FB66">
      <w:pPr>
        <w:overflowPunct/>
        <w:autoSpaceDE/>
        <w:autoSpaceDN/>
        <w:adjustRightInd/>
        <w:spacing w:after="160" w:line="259" w:lineRule="auto"/>
        <w:textAlignment w:val="auto"/>
        <w:rPr>
          <w:rFonts w:ascii="Cavolini" w:hAnsi="Cavolini" w:cs="Cavolini"/>
          <w:b/>
          <w:bCs/>
          <w:sz w:val="24"/>
          <w:szCs w:val="24"/>
          <w:lang w:eastAsia="nb-NO"/>
        </w:rPr>
      </w:pPr>
      <w:r w:rsidRPr="65E5FB66">
        <w:rPr>
          <w:rFonts w:ascii="Cavolini" w:hAnsi="Cavolini" w:cs="Cavolini"/>
          <w:b/>
          <w:bCs/>
          <w:sz w:val="24"/>
          <w:szCs w:val="24"/>
        </w:rPr>
        <w:t xml:space="preserve"> </w:t>
      </w:r>
      <w:r w:rsidR="000F136D" w:rsidRPr="65E5FB66">
        <w:rPr>
          <w:rFonts w:ascii="Cavolini" w:hAnsi="Cavolini" w:cs="Cavolini"/>
          <w:b/>
          <w:bCs/>
          <w:sz w:val="24"/>
          <w:szCs w:val="24"/>
          <w:lang w:eastAsia="nb-NO"/>
        </w:rPr>
        <w:t>Samarbeid med Skjåk Kommune:</w:t>
      </w:r>
    </w:p>
    <w:p w14:paraId="2135C3D1" w14:textId="0260536C" w:rsidR="002C3BC7" w:rsidRDefault="002C3BC7" w:rsidP="65E5FB66">
      <w:pPr>
        <w:overflowPunct/>
        <w:autoSpaceDE/>
        <w:autoSpaceDN/>
        <w:adjustRightInd/>
        <w:spacing w:after="160" w:line="259" w:lineRule="auto"/>
        <w:textAlignment w:val="auto"/>
        <w:rPr>
          <w:rFonts w:ascii="Cavolini" w:hAnsi="Cavolini" w:cs="Cavolini"/>
          <w:sz w:val="24"/>
          <w:szCs w:val="24"/>
          <w:lang w:eastAsia="nb-NO"/>
        </w:rPr>
      </w:pPr>
      <w:r w:rsidRPr="77DD86C2">
        <w:rPr>
          <w:rFonts w:ascii="Cavolini" w:hAnsi="Cavolini" w:cs="Cavolini"/>
          <w:sz w:val="24"/>
          <w:szCs w:val="24"/>
          <w:lang w:eastAsia="nb-NO"/>
        </w:rPr>
        <w:t>Ny tenesteytings avtale med Skjåk kommune</w:t>
      </w:r>
      <w:r w:rsidR="32630737" w:rsidRPr="77DD86C2">
        <w:rPr>
          <w:rFonts w:ascii="Cavolini" w:hAnsi="Cavolini" w:cs="Cavolini"/>
          <w:sz w:val="24"/>
          <w:szCs w:val="24"/>
          <w:lang w:eastAsia="nb-NO"/>
        </w:rPr>
        <w:t>,</w:t>
      </w:r>
      <w:r w:rsidRPr="77DD86C2">
        <w:rPr>
          <w:rFonts w:ascii="Cavolini" w:hAnsi="Cavolini" w:cs="Cavolini"/>
          <w:sz w:val="24"/>
          <w:szCs w:val="24"/>
          <w:lang w:eastAsia="nb-NO"/>
        </w:rPr>
        <w:t xml:space="preserve"> erstatta den frå 1997</w:t>
      </w:r>
    </w:p>
    <w:p w14:paraId="1776A871" w14:textId="77777777" w:rsidR="009D293F" w:rsidRDefault="009D293F" w:rsidP="65E5FB66">
      <w:pPr>
        <w:overflowPunct/>
        <w:autoSpaceDE/>
        <w:autoSpaceDN/>
        <w:adjustRightInd/>
        <w:spacing w:after="160" w:line="259" w:lineRule="auto"/>
        <w:textAlignment w:val="auto"/>
        <w:rPr>
          <w:rFonts w:ascii="Cavolini" w:hAnsi="Cavolini" w:cs="Cavolini"/>
          <w:sz w:val="24"/>
          <w:szCs w:val="24"/>
          <w:lang w:eastAsia="nb-NO"/>
        </w:rPr>
      </w:pPr>
      <w:r w:rsidRPr="65E5FB66">
        <w:rPr>
          <w:rFonts w:ascii="Cavolini" w:hAnsi="Cavolini" w:cs="Cavolini"/>
          <w:sz w:val="24"/>
          <w:szCs w:val="24"/>
          <w:lang w:eastAsia="nb-NO"/>
        </w:rPr>
        <w:t xml:space="preserve">Eit av </w:t>
      </w:r>
      <w:r w:rsidR="00E92F05" w:rsidRPr="65E5FB66">
        <w:rPr>
          <w:rFonts w:ascii="Cavolini" w:hAnsi="Cavolini" w:cs="Cavolini"/>
          <w:sz w:val="24"/>
          <w:szCs w:val="24"/>
          <w:lang w:eastAsia="nb-NO"/>
        </w:rPr>
        <w:t>del</w:t>
      </w:r>
      <w:r w:rsidRPr="65E5FB66">
        <w:rPr>
          <w:rFonts w:ascii="Cavolini" w:hAnsi="Cavolini" w:cs="Cavolini"/>
          <w:sz w:val="24"/>
          <w:szCs w:val="24"/>
          <w:lang w:eastAsia="nb-NO"/>
        </w:rPr>
        <w:t>mål</w:t>
      </w:r>
      <w:r w:rsidR="00E92F05" w:rsidRPr="65E5FB66">
        <w:rPr>
          <w:rFonts w:ascii="Cavolini" w:hAnsi="Cavolini" w:cs="Cavolini"/>
          <w:sz w:val="24"/>
          <w:szCs w:val="24"/>
          <w:lang w:eastAsia="nb-NO"/>
        </w:rPr>
        <w:t xml:space="preserve">a til </w:t>
      </w:r>
      <w:r w:rsidRPr="65E5FB66">
        <w:rPr>
          <w:rFonts w:ascii="Cavolini" w:hAnsi="Cavolini" w:cs="Cavolini"/>
          <w:sz w:val="24"/>
          <w:szCs w:val="24"/>
          <w:lang w:eastAsia="nb-NO"/>
        </w:rPr>
        <w:t xml:space="preserve"> Skjåk kyrkjelege </w:t>
      </w:r>
      <w:r w:rsidR="00E92F05" w:rsidRPr="65E5FB66">
        <w:rPr>
          <w:rFonts w:ascii="Cavolini" w:hAnsi="Cavolini" w:cs="Cavolini"/>
          <w:sz w:val="24"/>
          <w:szCs w:val="24"/>
          <w:lang w:eastAsia="nb-NO"/>
        </w:rPr>
        <w:t>fellesråd</w:t>
      </w:r>
      <w:r w:rsidRPr="65E5FB66">
        <w:rPr>
          <w:rFonts w:ascii="Cavolini" w:hAnsi="Cavolini" w:cs="Cavolini"/>
          <w:sz w:val="24"/>
          <w:szCs w:val="24"/>
          <w:lang w:eastAsia="nb-NO"/>
        </w:rPr>
        <w:t xml:space="preserve"> 2025 var å få til eit betre samarbeid med Skjåk kommune sin administrasjon og skulen</w:t>
      </w:r>
    </w:p>
    <w:p w14:paraId="2E0DCF48" w14:textId="77777777" w:rsidR="00E92F05" w:rsidRPr="002C3BC7" w:rsidRDefault="00E92F05" w:rsidP="65E5FB66">
      <w:pPr>
        <w:overflowPunct/>
        <w:autoSpaceDE/>
        <w:autoSpaceDN/>
        <w:adjustRightInd/>
        <w:spacing w:after="160" w:line="259" w:lineRule="auto"/>
        <w:textAlignment w:val="auto"/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  <w:lang w:eastAsia="nb-NO"/>
        </w:rPr>
        <w:t>Det er i 2025 etablert ei mykje betre kontakt med Skjåk barne- og ungdomskule, både i samband med planlegging og gjennomføring av fredsveka i mai .Og ikkje minst at alle elevane hadde tilbod om adventstund siste skuledagen før jul i Skjåk kyrke</w:t>
      </w:r>
    </w:p>
    <w:p w14:paraId="18FB4B73" w14:textId="77777777" w:rsidR="000F136D" w:rsidRPr="00B65B4C" w:rsidRDefault="00CA762B" w:rsidP="65E5FB66">
      <w:pPr>
        <w:rPr>
          <w:rFonts w:ascii="Cavolini" w:hAnsi="Cavolini" w:cs="Cavolini"/>
          <w:b/>
          <w:bCs/>
          <w:sz w:val="24"/>
          <w:szCs w:val="24"/>
          <w:lang w:eastAsia="nb-NO"/>
        </w:rPr>
      </w:pPr>
      <w:r w:rsidRPr="65E5FB66">
        <w:rPr>
          <w:rFonts w:ascii="Cavolini" w:hAnsi="Cavolini" w:cs="Cavolini"/>
          <w:sz w:val="24"/>
          <w:szCs w:val="24"/>
          <w:lang w:eastAsia="nb-NO"/>
        </w:rPr>
        <w:t xml:space="preserve">     </w:t>
      </w:r>
    </w:p>
    <w:p w14:paraId="562C75D1" w14:textId="77777777" w:rsidR="000F136D" w:rsidRPr="00B65B4C" w:rsidRDefault="000F136D" w:rsidP="65E5FB66">
      <w:pPr>
        <w:ind w:right="-1701"/>
        <w:rPr>
          <w:rFonts w:ascii="Cavolini" w:hAnsi="Cavolini" w:cs="Cavolini"/>
          <w:sz w:val="24"/>
          <w:szCs w:val="24"/>
          <w:lang w:eastAsia="nb-NO"/>
        </w:rPr>
      </w:pPr>
    </w:p>
    <w:p w14:paraId="12318132" w14:textId="77777777" w:rsidR="000F136D" w:rsidRPr="00B65B4C" w:rsidRDefault="000F136D" w:rsidP="5560415E">
      <w:pPr>
        <w:ind w:right="-1701"/>
        <w:rPr>
          <w:rFonts w:ascii="Cavolini" w:eastAsia="Cavolini" w:hAnsi="Cavolini" w:cs="Cavolini"/>
          <w:b/>
          <w:bCs/>
          <w:sz w:val="24"/>
          <w:szCs w:val="24"/>
          <w:lang w:eastAsia="nb-NO"/>
        </w:rPr>
      </w:pPr>
      <w:r w:rsidRPr="5560415E">
        <w:rPr>
          <w:rFonts w:ascii="Cavolini" w:eastAsia="Cavolini" w:hAnsi="Cavolini" w:cs="Cavolini"/>
          <w:b/>
          <w:bCs/>
          <w:sz w:val="24"/>
          <w:szCs w:val="24"/>
          <w:lang w:eastAsia="nb-NO"/>
        </w:rPr>
        <w:t>Kyrkjelege stab i Skjåk i 202</w:t>
      </w:r>
      <w:r w:rsidR="00B65B4C" w:rsidRPr="5560415E">
        <w:rPr>
          <w:rFonts w:ascii="Cavolini" w:eastAsia="Cavolini" w:hAnsi="Cavolini" w:cs="Cavolini"/>
          <w:b/>
          <w:bCs/>
          <w:sz w:val="24"/>
          <w:szCs w:val="24"/>
          <w:lang w:eastAsia="nb-NO"/>
        </w:rPr>
        <w:t>5</w:t>
      </w:r>
      <w:r w:rsidR="00C63159" w:rsidRPr="5560415E">
        <w:rPr>
          <w:rFonts w:ascii="Cavolini" w:eastAsia="Cavolini" w:hAnsi="Cavolini" w:cs="Cavolini"/>
          <w:b/>
          <w:bCs/>
          <w:sz w:val="24"/>
          <w:szCs w:val="24"/>
          <w:lang w:eastAsia="nb-NO"/>
        </w:rPr>
        <w:t>:</w:t>
      </w:r>
    </w:p>
    <w:p w14:paraId="71480EB1" w14:textId="1FED8CC6" w:rsidR="000F136D" w:rsidRDefault="000F136D" w:rsidP="5560415E">
      <w:pPr>
        <w:ind w:right="-1701"/>
        <w:jc w:val="both"/>
        <w:rPr>
          <w:rFonts w:ascii="Cavolini" w:eastAsia="Cavolini" w:hAnsi="Cavolini" w:cs="Cavolini"/>
          <w:sz w:val="24"/>
          <w:szCs w:val="24"/>
          <w:lang w:eastAsia="nb-NO"/>
        </w:rPr>
      </w:pPr>
      <w:proofErr w:type="spellStart"/>
      <w:r w:rsidRPr="5560415E">
        <w:rPr>
          <w:rFonts w:ascii="Cavolini" w:eastAsia="Cavolini" w:hAnsi="Cavolini" w:cs="Cavolini"/>
          <w:sz w:val="24"/>
          <w:szCs w:val="24"/>
          <w:lang w:eastAsia="nb-NO"/>
        </w:rPr>
        <w:t>Kyrkje</w:t>
      </w:r>
      <w:r w:rsidR="221E9D1E" w:rsidRPr="5560415E">
        <w:rPr>
          <w:rFonts w:ascii="Cavolini" w:eastAsia="Cavolini" w:hAnsi="Cavolini" w:cs="Cavolini"/>
          <w:sz w:val="24"/>
          <w:szCs w:val="24"/>
          <w:lang w:eastAsia="nb-NO"/>
        </w:rPr>
        <w:t>lydsekretær</w:t>
      </w:r>
      <w:proofErr w:type="spellEnd"/>
      <w:r w:rsidR="29C6B7B4"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 </w:t>
      </w:r>
      <w:r w:rsidR="00B65B4C" w:rsidRPr="5560415E">
        <w:rPr>
          <w:rFonts w:ascii="Cavolini" w:eastAsia="Cavolini" w:hAnsi="Cavolini" w:cs="Cavolini"/>
          <w:sz w:val="24"/>
          <w:szCs w:val="24"/>
          <w:lang w:eastAsia="nb-NO"/>
        </w:rPr>
        <w:t>Kar</w:t>
      </w:r>
      <w:r w:rsidR="37200964"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i </w:t>
      </w:r>
      <w:r w:rsidR="00B65B4C" w:rsidRPr="5560415E">
        <w:rPr>
          <w:rFonts w:ascii="Cavolini" w:eastAsia="Cavolini" w:hAnsi="Cavolini" w:cs="Cavolini"/>
          <w:sz w:val="24"/>
          <w:szCs w:val="24"/>
          <w:lang w:eastAsia="nb-NO"/>
        </w:rPr>
        <w:t>Ørjasæter</w:t>
      </w:r>
      <w:r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 </w:t>
      </w:r>
      <w:r w:rsidR="582B4D14" w:rsidRPr="5560415E">
        <w:rPr>
          <w:rFonts w:ascii="Cavolini" w:eastAsia="Cavolini" w:hAnsi="Cavolini" w:cs="Cavolini"/>
          <w:sz w:val="24"/>
          <w:szCs w:val="24"/>
          <w:lang w:eastAsia="nb-NO"/>
        </w:rPr>
        <w:t>60%</w:t>
      </w:r>
      <w:r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   </w:t>
      </w:r>
      <w:r w:rsidR="2B3323DA"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    </w:t>
      </w:r>
      <w:r w:rsidR="00C63159"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         </w:t>
      </w:r>
      <w:r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                          </w:t>
      </w:r>
    </w:p>
    <w:p w14:paraId="294E3653" w14:textId="121B03FD" w:rsidR="000F136D" w:rsidRDefault="000F136D" w:rsidP="5560415E">
      <w:pPr>
        <w:ind w:right="-1701"/>
        <w:jc w:val="both"/>
        <w:rPr>
          <w:rFonts w:ascii="Cavolini" w:eastAsia="Cavolini" w:hAnsi="Cavolini" w:cs="Cavolini"/>
          <w:sz w:val="24"/>
          <w:szCs w:val="24"/>
          <w:lang w:eastAsia="nb-NO"/>
        </w:rPr>
      </w:pPr>
      <w:r w:rsidRPr="5560415E">
        <w:rPr>
          <w:rFonts w:ascii="Cavolini" w:eastAsia="Cavolini" w:hAnsi="Cavolini" w:cs="Cavolini"/>
          <w:sz w:val="24"/>
          <w:szCs w:val="24"/>
          <w:lang w:eastAsia="nb-NO"/>
        </w:rPr>
        <w:t>Kyrkjetenar</w:t>
      </w:r>
      <w:r w:rsidR="2C106E57"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 </w:t>
      </w:r>
      <w:r w:rsidR="00B65B4C"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 Amund Hånsnar  </w:t>
      </w:r>
      <w:r w:rsidR="3C8DE79C"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   </w:t>
      </w:r>
      <w:r w:rsidR="00575703" w:rsidRPr="5560415E">
        <w:rPr>
          <w:rFonts w:ascii="Cavolini" w:eastAsia="Cavolini" w:hAnsi="Cavolini" w:cs="Cavolini"/>
          <w:sz w:val="24"/>
          <w:szCs w:val="24"/>
          <w:lang w:eastAsia="nb-NO"/>
        </w:rPr>
        <w:t>100</w:t>
      </w:r>
      <w:r w:rsidR="41CD525F" w:rsidRPr="5560415E">
        <w:rPr>
          <w:rFonts w:ascii="Cavolini" w:eastAsia="Cavolini" w:hAnsi="Cavolini" w:cs="Cavolini"/>
          <w:sz w:val="24"/>
          <w:szCs w:val="24"/>
          <w:lang w:eastAsia="nb-NO"/>
        </w:rPr>
        <w:t>%</w:t>
      </w:r>
      <w:r w:rsidR="00C63159"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                                                 </w:t>
      </w:r>
    </w:p>
    <w:p w14:paraId="02A7C186" w14:textId="6DD67F82" w:rsidR="00B65B4C" w:rsidRPr="00B65B4C" w:rsidRDefault="00B65B4C" w:rsidP="5560415E">
      <w:pPr>
        <w:ind w:right="-1701"/>
        <w:jc w:val="both"/>
        <w:rPr>
          <w:rFonts w:ascii="Cavolini" w:eastAsia="Cavolini" w:hAnsi="Cavolini" w:cs="Cavolini"/>
          <w:sz w:val="24"/>
          <w:szCs w:val="24"/>
          <w:lang w:eastAsia="nb-NO"/>
        </w:rPr>
      </w:pPr>
      <w:r w:rsidRPr="5560415E">
        <w:rPr>
          <w:rFonts w:ascii="Cavolini" w:eastAsia="Cavolini" w:hAnsi="Cavolini" w:cs="Cavolini"/>
          <w:sz w:val="24"/>
          <w:szCs w:val="24"/>
          <w:lang w:eastAsia="nb-NO"/>
        </w:rPr>
        <w:t>Kyrkjetenar Nordberg Per Øyvind Ørjasæter (</w:t>
      </w:r>
      <w:r w:rsidR="009D293F"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frå </w:t>
      </w:r>
      <w:r w:rsidRPr="5560415E">
        <w:rPr>
          <w:rFonts w:ascii="Cavolini" w:eastAsia="Cavolini" w:hAnsi="Cavolini" w:cs="Cavolini"/>
          <w:sz w:val="24"/>
          <w:szCs w:val="24"/>
          <w:lang w:eastAsia="nb-NO"/>
        </w:rPr>
        <w:t>01.05.)  20 %</w:t>
      </w:r>
    </w:p>
    <w:p w14:paraId="05FC3590" w14:textId="77777777" w:rsidR="00D96541" w:rsidRDefault="000F136D" w:rsidP="5560415E">
      <w:pPr>
        <w:ind w:right="-1701"/>
        <w:jc w:val="both"/>
        <w:rPr>
          <w:rFonts w:ascii="Cavolini" w:eastAsia="Cavolini" w:hAnsi="Cavolini" w:cs="Cavolini"/>
          <w:sz w:val="24"/>
          <w:szCs w:val="24"/>
          <w:lang w:eastAsia="nb-NO"/>
        </w:rPr>
      </w:pPr>
      <w:r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Organist     </w:t>
      </w:r>
      <w:r w:rsidR="00B65B4C"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Eirik Matias </w:t>
      </w:r>
      <w:proofErr w:type="spellStart"/>
      <w:r w:rsidR="00B65B4C" w:rsidRPr="5560415E">
        <w:rPr>
          <w:rFonts w:ascii="Cavolini" w:eastAsia="Cavolini" w:hAnsi="Cavolini" w:cs="Cavolini"/>
          <w:sz w:val="24"/>
          <w:szCs w:val="24"/>
          <w:lang w:eastAsia="nb-NO"/>
        </w:rPr>
        <w:t>Urdi</w:t>
      </w:r>
      <w:proofErr w:type="spellEnd"/>
      <w:r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  </w:t>
      </w:r>
      <w:r w:rsidR="527172E7" w:rsidRPr="5560415E">
        <w:rPr>
          <w:rFonts w:ascii="Cavolini" w:eastAsia="Cavolini" w:hAnsi="Cavolini" w:cs="Cavolini"/>
          <w:sz w:val="24"/>
          <w:szCs w:val="24"/>
          <w:lang w:eastAsia="nb-NO"/>
        </w:rPr>
        <w:t>40%</w:t>
      </w:r>
      <w:r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       </w:t>
      </w:r>
      <w:r w:rsidR="00B65B4C"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                                   </w:t>
      </w:r>
    </w:p>
    <w:p w14:paraId="4BBC9CEF" w14:textId="379F99F3" w:rsidR="000F136D" w:rsidRPr="00B65B4C" w:rsidRDefault="089E6413" w:rsidP="5560415E">
      <w:pPr>
        <w:ind w:right="-1701"/>
        <w:jc w:val="both"/>
        <w:rPr>
          <w:rFonts w:ascii="Cavolini" w:eastAsia="Cavolini" w:hAnsi="Cavolini" w:cs="Cavolini"/>
          <w:sz w:val="24"/>
          <w:szCs w:val="24"/>
          <w:lang w:eastAsia="nb-NO"/>
        </w:rPr>
      </w:pPr>
      <w:r w:rsidRPr="5560415E">
        <w:rPr>
          <w:rFonts w:ascii="Cavolini" w:eastAsia="Cavolini" w:hAnsi="Cavolini" w:cs="Cavolini"/>
          <w:sz w:val="24"/>
          <w:szCs w:val="24"/>
          <w:lang w:eastAsia="nb-NO"/>
        </w:rPr>
        <w:t>Endre Skjåk</w:t>
      </w:r>
      <w:r w:rsidR="00D96541" w:rsidRPr="5560415E">
        <w:rPr>
          <w:rFonts w:ascii="Cavolini" w:eastAsia="Cavolini" w:hAnsi="Cavolini" w:cs="Cavolini"/>
          <w:sz w:val="24"/>
          <w:szCs w:val="24"/>
          <w:lang w:eastAsia="nb-NO"/>
        </w:rPr>
        <w:t xml:space="preserve"> </w:t>
      </w:r>
      <w:proofErr w:type="spellStart"/>
      <w:r w:rsidR="00D96541" w:rsidRPr="5560415E">
        <w:rPr>
          <w:rFonts w:ascii="Cavolini" w:eastAsia="Cavolini" w:hAnsi="Cavolini" w:cs="Cavolini"/>
          <w:sz w:val="24"/>
          <w:szCs w:val="24"/>
          <w:lang w:eastAsia="nb-NO"/>
        </w:rPr>
        <w:t>Kyrkjelydsarbeidar</w:t>
      </w:r>
      <w:proofErr w:type="spellEnd"/>
    </w:p>
    <w:p w14:paraId="5EB1F586" w14:textId="08F48AE6" w:rsidR="000F136D" w:rsidRPr="00D96541" w:rsidRDefault="00B65B4C" w:rsidP="5560415E">
      <w:pPr>
        <w:pStyle w:val="Ingenmellomrom"/>
        <w:rPr>
          <w:rFonts w:ascii="Cavolini" w:eastAsia="Cavolini" w:hAnsi="Cavolini" w:cs="Cavolini"/>
          <w:sz w:val="24"/>
          <w:szCs w:val="24"/>
          <w:lang w:val="nn-NO" w:eastAsia="nb-NO"/>
        </w:rPr>
      </w:pPr>
      <w:r w:rsidRPr="00D96541">
        <w:rPr>
          <w:rFonts w:ascii="Cavolini" w:eastAsia="Cavolini" w:hAnsi="Cavolini" w:cs="Cavolini"/>
          <w:sz w:val="24"/>
          <w:szCs w:val="24"/>
          <w:lang w:val="nn-NO"/>
        </w:rPr>
        <w:t>(ferdrepermisjon22.09-31.01.)</w:t>
      </w:r>
      <w:r w:rsidR="72236A45" w:rsidRPr="00D96541">
        <w:rPr>
          <w:rFonts w:ascii="Cavolini" w:eastAsia="Cavolini" w:hAnsi="Cavolini" w:cs="Cavolini"/>
          <w:sz w:val="24"/>
          <w:szCs w:val="24"/>
          <w:lang w:val="nn-NO"/>
        </w:rPr>
        <w:t xml:space="preserve"> </w:t>
      </w:r>
      <w:r w:rsidR="7ABD475C" w:rsidRPr="00D96541">
        <w:rPr>
          <w:rFonts w:ascii="Cavolini" w:eastAsia="Cavolini" w:hAnsi="Cavolini" w:cs="Cavolini"/>
          <w:sz w:val="24"/>
          <w:szCs w:val="24"/>
          <w:lang w:val="nn-NO"/>
        </w:rPr>
        <w:t>25%</w:t>
      </w:r>
      <w:r w:rsidR="003E7654" w:rsidRPr="00D96541">
        <w:rPr>
          <w:rFonts w:ascii="Cavolini" w:eastAsia="Cavolini" w:hAnsi="Cavolini" w:cs="Cavolini"/>
          <w:sz w:val="24"/>
          <w:szCs w:val="24"/>
          <w:lang w:val="nn-NO"/>
        </w:rPr>
        <w:t xml:space="preserve"> </w:t>
      </w:r>
      <w:r w:rsidRPr="00D96541">
        <w:rPr>
          <w:rFonts w:ascii="Cavolini" w:eastAsia="Cavolini" w:hAnsi="Cavolini" w:cs="Cavolini"/>
          <w:sz w:val="24"/>
          <w:szCs w:val="24"/>
          <w:lang w:val="nn-NO"/>
        </w:rPr>
        <w:t xml:space="preserve">    </w:t>
      </w:r>
      <w:r w:rsidRPr="00D96541">
        <w:rPr>
          <w:rFonts w:ascii="Cavolini" w:eastAsia="Cavolini" w:hAnsi="Cavolini" w:cs="Cavolini"/>
          <w:lang w:val="nn-NO"/>
        </w:rPr>
        <w:t xml:space="preserve">                     </w:t>
      </w:r>
      <w:r w:rsidRPr="00D96541">
        <w:rPr>
          <w:lang w:val="nn-NO"/>
        </w:rPr>
        <w:t xml:space="preserve">                                        </w:t>
      </w:r>
      <w:r w:rsidR="000F136D" w:rsidRPr="00D96541">
        <w:rPr>
          <w:lang w:val="nn-NO"/>
        </w:rPr>
        <w:t xml:space="preserve">  </w:t>
      </w:r>
    </w:p>
    <w:p w14:paraId="146C0541" w14:textId="42BD1E46" w:rsidR="000F136D" w:rsidRPr="00B65B4C" w:rsidRDefault="000F136D" w:rsidP="5560415E">
      <w:pPr>
        <w:rPr>
          <w:rFonts w:ascii="Cavolini" w:hAnsi="Cavolini" w:cs="Cavolini"/>
          <w:sz w:val="24"/>
          <w:szCs w:val="24"/>
          <w:lang w:eastAsia="nb-NO"/>
        </w:rPr>
      </w:pPr>
      <w:r w:rsidRPr="5560415E">
        <w:rPr>
          <w:rFonts w:ascii="Cavolini" w:eastAsia="Cavolini" w:hAnsi="Cavolini" w:cs="Cavolini"/>
          <w:sz w:val="24"/>
          <w:szCs w:val="24"/>
        </w:rPr>
        <w:t>Kyrkjeverje</w:t>
      </w:r>
      <w:r w:rsidR="5672A49E" w:rsidRPr="5560415E">
        <w:rPr>
          <w:rFonts w:ascii="Cavolini" w:eastAsia="Cavolini" w:hAnsi="Cavolini" w:cs="Cavolini"/>
          <w:sz w:val="24"/>
          <w:szCs w:val="24"/>
        </w:rPr>
        <w:t xml:space="preserve"> </w:t>
      </w:r>
      <w:r w:rsidR="00B65B4C" w:rsidRPr="5560415E">
        <w:rPr>
          <w:rFonts w:ascii="Cavolini" w:eastAsia="Cavolini" w:hAnsi="Cavolini" w:cs="Cavolini"/>
          <w:sz w:val="24"/>
          <w:szCs w:val="24"/>
        </w:rPr>
        <w:t>Arnborg</w:t>
      </w:r>
      <w:r w:rsidR="65671414" w:rsidRPr="5560415E">
        <w:rPr>
          <w:rFonts w:ascii="Cavolini" w:eastAsia="Cavolini" w:hAnsi="Cavolini" w:cs="Cavolini"/>
          <w:sz w:val="24"/>
          <w:szCs w:val="24"/>
        </w:rPr>
        <w:t xml:space="preserve"> </w:t>
      </w:r>
      <w:r w:rsidR="0D887C72" w:rsidRPr="5560415E">
        <w:rPr>
          <w:rFonts w:ascii="Cavolini" w:eastAsia="Cavolini" w:hAnsi="Cavolini" w:cs="Cavolini"/>
          <w:sz w:val="24"/>
          <w:szCs w:val="24"/>
        </w:rPr>
        <w:t xml:space="preserve">Teigum 100%   </w:t>
      </w:r>
      <w:r w:rsidRPr="5560415E">
        <w:rPr>
          <w:rFonts w:ascii="Cavolini" w:eastAsia="Cavolini" w:hAnsi="Cavolini" w:cs="Cavolini"/>
          <w:sz w:val="24"/>
          <w:szCs w:val="24"/>
        </w:rPr>
        <w:t xml:space="preserve">  </w:t>
      </w:r>
      <w:r w:rsidRPr="5560415E">
        <w:rPr>
          <w:rFonts w:ascii="Consolas" w:eastAsia="Consolas" w:hAnsi="Consolas" w:cs="Consolas"/>
          <w:sz w:val="24"/>
          <w:szCs w:val="24"/>
        </w:rPr>
        <w:t xml:space="preserve"> </w:t>
      </w:r>
      <w:r w:rsidR="00B65B4C" w:rsidRPr="5560415E">
        <w:rPr>
          <w:rFonts w:ascii="Consolas" w:eastAsia="Consolas" w:hAnsi="Consolas" w:cs="Consolas"/>
          <w:sz w:val="24"/>
          <w:szCs w:val="24"/>
        </w:rPr>
        <w:t xml:space="preserve"> </w:t>
      </w:r>
      <w:r w:rsidR="00B65B4C">
        <w:t xml:space="preserve">                                         </w:t>
      </w:r>
      <w:r>
        <w:t xml:space="preserve">                                                     </w:t>
      </w:r>
      <w:r w:rsidR="00575703">
        <w:t xml:space="preserve">   </w:t>
      </w:r>
      <w:r>
        <w:t xml:space="preserve">       </w:t>
      </w:r>
      <w:r w:rsidR="00F4750A">
        <w:t xml:space="preserve"> </w:t>
      </w:r>
      <w:r>
        <w:t xml:space="preserve">   </w:t>
      </w:r>
    </w:p>
    <w:p w14:paraId="70F3EC1D" w14:textId="18A0E23D" w:rsidR="000F136D" w:rsidRPr="00B65B4C" w:rsidRDefault="000D3582" w:rsidP="1EEB5F46">
      <w:pPr>
        <w:overflowPunct/>
        <w:autoSpaceDE/>
        <w:adjustRightInd/>
        <w:spacing w:after="160" w:line="25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77DD86C2">
        <w:rPr>
          <w:rFonts w:ascii="Cavolini" w:eastAsia="Calibri" w:hAnsi="Cavolini" w:cs="Cavolini"/>
          <w:sz w:val="24"/>
          <w:szCs w:val="24"/>
          <w:lang w:eastAsia="en-US"/>
        </w:rPr>
        <w:t xml:space="preserve">Sokneprest Kåre Gloslie ,som er tilsett i Hamar bispedømme, </w:t>
      </w:r>
      <w:r w:rsidR="00B65B4C" w:rsidRPr="77DD86C2">
        <w:rPr>
          <w:rFonts w:ascii="Cavolini" w:eastAsia="Calibri" w:hAnsi="Cavolini" w:cs="Cavolini"/>
          <w:sz w:val="24"/>
          <w:szCs w:val="24"/>
          <w:lang w:eastAsia="en-US"/>
        </w:rPr>
        <w:t xml:space="preserve">som har vore </w:t>
      </w:r>
      <w:r w:rsidRPr="77DD86C2">
        <w:rPr>
          <w:rFonts w:ascii="Cavolini" w:eastAsia="Calibri" w:hAnsi="Cavolini" w:cs="Cavolini"/>
          <w:sz w:val="24"/>
          <w:szCs w:val="24"/>
          <w:lang w:eastAsia="en-US"/>
        </w:rPr>
        <w:t>ein del av den kyrkjelege stab i Skjåk</w:t>
      </w:r>
      <w:r w:rsidR="00B65B4C" w:rsidRPr="77DD86C2">
        <w:rPr>
          <w:rFonts w:ascii="Cavolini" w:eastAsia="Calibri" w:hAnsi="Cavolini" w:cs="Cavolini"/>
          <w:sz w:val="24"/>
          <w:szCs w:val="24"/>
          <w:lang w:eastAsia="en-US"/>
        </w:rPr>
        <w:t xml:space="preserve"> pensjonerte seg frå 01.06.2025</w:t>
      </w:r>
    </w:p>
    <w:p w14:paraId="0CBA906A" w14:textId="77777777" w:rsidR="000F136D" w:rsidRPr="00B65B4C" w:rsidRDefault="000F136D" w:rsidP="65E5FB66">
      <w:pPr>
        <w:rPr>
          <w:rFonts w:ascii="Cavolini" w:hAnsi="Cavolini" w:cs="Cavolini"/>
          <w:sz w:val="24"/>
          <w:szCs w:val="24"/>
          <w:lang w:eastAsia="nb-NO"/>
        </w:rPr>
      </w:pPr>
      <w:r w:rsidRPr="65E5FB66">
        <w:rPr>
          <w:rFonts w:ascii="Cavolini" w:hAnsi="Cavolini" w:cs="Cavolini"/>
          <w:b/>
          <w:bCs/>
          <w:sz w:val="24"/>
          <w:szCs w:val="24"/>
          <w:lang w:eastAsia="nb-NO"/>
        </w:rPr>
        <w:lastRenderedPageBreak/>
        <w:t>Personale og arbeidsmiljø:</w:t>
      </w:r>
    </w:p>
    <w:p w14:paraId="631DD74B" w14:textId="77777777" w:rsidR="000F136D" w:rsidRPr="00B65B4C" w:rsidRDefault="000F136D" w:rsidP="65E5FB66">
      <w:pPr>
        <w:rPr>
          <w:rFonts w:ascii="Cavolini" w:hAnsi="Cavolini" w:cs="Cavolini"/>
          <w:sz w:val="24"/>
          <w:szCs w:val="24"/>
          <w:lang w:eastAsia="nb-NO"/>
        </w:rPr>
      </w:pPr>
      <w:r w:rsidRPr="65E5FB66">
        <w:rPr>
          <w:rFonts w:ascii="Cavolini" w:hAnsi="Cavolini" w:cs="Cavolini"/>
          <w:sz w:val="24"/>
          <w:szCs w:val="24"/>
          <w:lang w:eastAsia="nb-NO"/>
        </w:rPr>
        <w:t>Stabsmøte er avhalde på kontoret, etter behov og arbeidsmengde.</w:t>
      </w:r>
    </w:p>
    <w:p w14:paraId="257EBBD3" w14:textId="77777777" w:rsidR="001869EC" w:rsidRPr="00B65B4C" w:rsidRDefault="001869EC" w:rsidP="65E5FB66">
      <w:pPr>
        <w:rPr>
          <w:rFonts w:ascii="Cavolini" w:hAnsi="Cavolini" w:cs="Cavolini"/>
          <w:sz w:val="24"/>
          <w:szCs w:val="24"/>
          <w:lang w:eastAsia="nb-NO"/>
        </w:rPr>
      </w:pPr>
      <w:r w:rsidRPr="65E5FB66">
        <w:rPr>
          <w:rFonts w:ascii="Cavolini" w:hAnsi="Cavolini" w:cs="Cavolini"/>
          <w:sz w:val="24"/>
          <w:szCs w:val="24"/>
          <w:lang w:eastAsia="nb-NO"/>
        </w:rPr>
        <w:t xml:space="preserve">Ved å velje seg ein arbeidsplass i Den norske kyrkje må ein ha ei innstilling til arbeidet </w:t>
      </w:r>
      <w:r w:rsidR="00F817CF" w:rsidRPr="65E5FB66">
        <w:rPr>
          <w:rFonts w:ascii="Cavolini" w:hAnsi="Cavolini" w:cs="Cavolini"/>
          <w:sz w:val="24"/>
          <w:szCs w:val="24"/>
          <w:lang w:eastAsia="nb-NO"/>
        </w:rPr>
        <w:t>,</w:t>
      </w:r>
      <w:r w:rsidRPr="65E5FB66">
        <w:rPr>
          <w:rFonts w:ascii="Cavolini" w:hAnsi="Cavolini" w:cs="Cavolini"/>
          <w:sz w:val="24"/>
          <w:szCs w:val="24"/>
          <w:lang w:eastAsia="nb-NO"/>
        </w:rPr>
        <w:t>at</w:t>
      </w:r>
      <w:r w:rsidR="00F817CF" w:rsidRPr="65E5FB66">
        <w:rPr>
          <w:rFonts w:ascii="Cavolini" w:hAnsi="Cavolini" w:cs="Cavolini"/>
          <w:sz w:val="24"/>
          <w:szCs w:val="24"/>
          <w:lang w:eastAsia="nb-NO"/>
        </w:rPr>
        <w:t xml:space="preserve"> det fort kan  kome endringar i </w:t>
      </w:r>
      <w:r w:rsidR="00B65B4C" w:rsidRPr="65E5FB66">
        <w:rPr>
          <w:rFonts w:ascii="Cavolini" w:hAnsi="Cavolini" w:cs="Cavolini"/>
          <w:sz w:val="24"/>
          <w:szCs w:val="24"/>
          <w:lang w:eastAsia="nb-NO"/>
        </w:rPr>
        <w:t xml:space="preserve">ein </w:t>
      </w:r>
      <w:r w:rsidR="00F817CF" w:rsidRPr="65E5FB66">
        <w:rPr>
          <w:rFonts w:ascii="Cavolini" w:hAnsi="Cavolini" w:cs="Cavolini"/>
          <w:sz w:val="24"/>
          <w:szCs w:val="24"/>
          <w:lang w:eastAsia="nb-NO"/>
        </w:rPr>
        <w:t>arbeidsplan</w:t>
      </w:r>
      <w:r w:rsidRPr="65E5FB66">
        <w:rPr>
          <w:rFonts w:ascii="Cavolini" w:hAnsi="Cavolini" w:cs="Cavolini"/>
          <w:sz w:val="24"/>
          <w:szCs w:val="24"/>
          <w:lang w:eastAsia="nb-NO"/>
        </w:rPr>
        <w:t xml:space="preserve">  .Det er eit stort gode for arbeidsmiljø og sin eigen arbeidssituasjon å </w:t>
      </w:r>
      <w:r w:rsidR="00F817CF" w:rsidRPr="65E5FB66">
        <w:rPr>
          <w:rFonts w:ascii="Cavolini" w:hAnsi="Cavolini" w:cs="Cavolini"/>
          <w:sz w:val="24"/>
          <w:szCs w:val="24"/>
          <w:lang w:eastAsia="nb-NO"/>
        </w:rPr>
        <w:t xml:space="preserve">kunne </w:t>
      </w:r>
      <w:r w:rsidRPr="65E5FB66">
        <w:rPr>
          <w:rFonts w:ascii="Cavolini" w:hAnsi="Cavolini" w:cs="Cavolini"/>
          <w:sz w:val="24"/>
          <w:szCs w:val="24"/>
          <w:lang w:eastAsia="nb-NO"/>
        </w:rPr>
        <w:t xml:space="preserve">vere </w:t>
      </w:r>
      <w:r w:rsidR="00F817CF" w:rsidRPr="65E5FB66">
        <w:rPr>
          <w:rFonts w:ascii="Cavolini" w:hAnsi="Cavolini" w:cs="Cavolini"/>
          <w:sz w:val="24"/>
          <w:szCs w:val="24"/>
          <w:lang w:eastAsia="nb-NO"/>
        </w:rPr>
        <w:t>tilpassingsdyktig og evne å møte folk i alle livets situasjonar.  Livet kan snu fort og den kyrkjelege stab må ha ei positiv innstilling for at dette samspelet skal vere godt</w:t>
      </w:r>
      <w:r w:rsidR="003506AA" w:rsidRPr="65E5FB66">
        <w:rPr>
          <w:rFonts w:ascii="Cavolini" w:hAnsi="Cavolini" w:cs="Cavolini"/>
          <w:sz w:val="24"/>
          <w:szCs w:val="24"/>
          <w:lang w:eastAsia="nb-NO"/>
        </w:rPr>
        <w:t>.</w:t>
      </w:r>
    </w:p>
    <w:p w14:paraId="3211BD23" w14:textId="77777777" w:rsidR="000F136D" w:rsidRPr="00B65B4C" w:rsidRDefault="000F136D" w:rsidP="65E5FB66">
      <w:pPr>
        <w:rPr>
          <w:rFonts w:ascii="Cavolini" w:hAnsi="Cavolini" w:cs="Cavolini"/>
          <w:sz w:val="24"/>
          <w:szCs w:val="24"/>
          <w:lang w:eastAsia="nb-NO"/>
        </w:rPr>
      </w:pPr>
      <w:r w:rsidRPr="65E5FB66">
        <w:rPr>
          <w:rFonts w:ascii="Cavolini" w:hAnsi="Cavolini" w:cs="Cavolini"/>
          <w:sz w:val="24"/>
          <w:szCs w:val="24"/>
          <w:lang w:eastAsia="nb-NO"/>
        </w:rPr>
        <w:t xml:space="preserve">Kontoret har vore ope nesten kvar </w:t>
      </w:r>
      <w:r w:rsidR="00575703" w:rsidRPr="65E5FB66">
        <w:rPr>
          <w:rFonts w:ascii="Cavolini" w:hAnsi="Cavolini" w:cs="Cavolini"/>
          <w:sz w:val="24"/>
          <w:szCs w:val="24"/>
          <w:lang w:eastAsia="nb-NO"/>
        </w:rPr>
        <w:t>vyrkedag</w:t>
      </w:r>
      <w:r w:rsidRPr="65E5FB66">
        <w:rPr>
          <w:rFonts w:ascii="Cavolini" w:hAnsi="Cavolini" w:cs="Cavolini"/>
          <w:sz w:val="24"/>
          <w:szCs w:val="24"/>
          <w:lang w:eastAsia="nb-NO"/>
        </w:rPr>
        <w:t xml:space="preserve"> i året som har gått.</w:t>
      </w:r>
    </w:p>
    <w:p w14:paraId="523F83C5" w14:textId="77777777" w:rsidR="00F817CF" w:rsidRPr="00B65B4C" w:rsidRDefault="00F817CF" w:rsidP="65E5FB66">
      <w:pPr>
        <w:rPr>
          <w:rFonts w:ascii="Cavolini" w:hAnsi="Cavolini" w:cs="Cavolini"/>
          <w:sz w:val="24"/>
          <w:szCs w:val="24"/>
          <w:lang w:eastAsia="nb-NO"/>
        </w:rPr>
      </w:pPr>
      <w:r w:rsidRPr="65E5FB66">
        <w:rPr>
          <w:rFonts w:ascii="Cavolini" w:hAnsi="Cavolini" w:cs="Cavolini"/>
          <w:sz w:val="24"/>
          <w:szCs w:val="24"/>
          <w:lang w:eastAsia="nb-NO"/>
        </w:rPr>
        <w:t>Sommaren 202</w:t>
      </w:r>
      <w:r w:rsidR="00B65B4C" w:rsidRPr="65E5FB66">
        <w:rPr>
          <w:rFonts w:ascii="Cavolini" w:hAnsi="Cavolini" w:cs="Cavolini"/>
          <w:sz w:val="24"/>
          <w:szCs w:val="24"/>
          <w:lang w:eastAsia="nb-NO"/>
        </w:rPr>
        <w:t>5</w:t>
      </w:r>
      <w:r w:rsidR="00C63159" w:rsidRPr="65E5FB66">
        <w:rPr>
          <w:rFonts w:ascii="Cavolini" w:hAnsi="Cavolini" w:cs="Cavolini"/>
          <w:sz w:val="24"/>
          <w:szCs w:val="24"/>
          <w:lang w:eastAsia="nb-NO"/>
        </w:rPr>
        <w:t xml:space="preserve"> </w:t>
      </w:r>
      <w:r w:rsidRPr="65E5FB66">
        <w:rPr>
          <w:rFonts w:ascii="Cavolini" w:hAnsi="Cavolini" w:cs="Cavolini"/>
          <w:sz w:val="24"/>
          <w:szCs w:val="24"/>
          <w:lang w:eastAsia="nb-NO"/>
        </w:rPr>
        <w:t>har</w:t>
      </w:r>
      <w:r w:rsidR="009D293F" w:rsidRPr="65E5FB66">
        <w:rPr>
          <w:rFonts w:ascii="Cavolini" w:hAnsi="Cavolini" w:cs="Cavolini"/>
          <w:sz w:val="24"/>
          <w:szCs w:val="24"/>
          <w:lang w:eastAsia="nb-NO"/>
        </w:rPr>
        <w:t xml:space="preserve"> og </w:t>
      </w:r>
      <w:r w:rsidRPr="65E5FB66">
        <w:rPr>
          <w:rFonts w:ascii="Cavolini" w:hAnsi="Cavolini" w:cs="Cavolini"/>
          <w:sz w:val="24"/>
          <w:szCs w:val="24"/>
          <w:lang w:eastAsia="nb-NO"/>
        </w:rPr>
        <w:t xml:space="preserve"> kyrkjetenar</w:t>
      </w:r>
      <w:r w:rsidR="00B65B4C" w:rsidRPr="65E5FB66">
        <w:rPr>
          <w:rFonts w:ascii="Cavolini" w:hAnsi="Cavolini" w:cs="Cavolini"/>
          <w:sz w:val="24"/>
          <w:szCs w:val="24"/>
          <w:lang w:eastAsia="nb-NO"/>
        </w:rPr>
        <w:t>ane</w:t>
      </w:r>
      <w:r w:rsidR="00C63159" w:rsidRPr="65E5FB66">
        <w:rPr>
          <w:rFonts w:ascii="Cavolini" w:hAnsi="Cavolini" w:cs="Cavolini"/>
          <w:sz w:val="24"/>
          <w:szCs w:val="24"/>
          <w:lang w:eastAsia="nb-NO"/>
        </w:rPr>
        <w:t xml:space="preserve"> </w:t>
      </w:r>
      <w:r w:rsidRPr="65E5FB66">
        <w:rPr>
          <w:rFonts w:ascii="Cavolini" w:hAnsi="Cavolini" w:cs="Cavolini"/>
          <w:sz w:val="24"/>
          <w:szCs w:val="24"/>
          <w:lang w:eastAsia="nb-NO"/>
        </w:rPr>
        <w:t xml:space="preserve">hatt opne kyrkjer når </w:t>
      </w:r>
      <w:r w:rsidR="00C63159" w:rsidRPr="65E5FB66">
        <w:rPr>
          <w:rFonts w:ascii="Cavolini" w:hAnsi="Cavolini" w:cs="Cavolini"/>
          <w:sz w:val="24"/>
          <w:szCs w:val="24"/>
          <w:lang w:eastAsia="nb-NO"/>
        </w:rPr>
        <w:t xml:space="preserve">han </w:t>
      </w:r>
      <w:r w:rsidRPr="65E5FB66">
        <w:rPr>
          <w:rFonts w:ascii="Cavolini" w:hAnsi="Cavolini" w:cs="Cavolini"/>
          <w:sz w:val="24"/>
          <w:szCs w:val="24"/>
          <w:lang w:eastAsia="nb-NO"/>
        </w:rPr>
        <w:t>har vore til stades på kyrkjegarden.</w:t>
      </w:r>
      <w:r w:rsidR="00F4750A" w:rsidRPr="65E5FB66">
        <w:rPr>
          <w:rFonts w:ascii="Cavolini" w:hAnsi="Cavolini" w:cs="Cavolini"/>
          <w:sz w:val="24"/>
          <w:szCs w:val="24"/>
          <w:lang w:eastAsia="nb-NO"/>
        </w:rPr>
        <w:t xml:space="preserve"> </w:t>
      </w:r>
      <w:r w:rsidRPr="65E5FB66">
        <w:rPr>
          <w:rFonts w:ascii="Cavolini" w:hAnsi="Cavolini" w:cs="Cavolini"/>
          <w:sz w:val="24"/>
          <w:szCs w:val="24"/>
          <w:lang w:eastAsia="nb-NO"/>
        </w:rPr>
        <w:t xml:space="preserve">Dette </w:t>
      </w:r>
      <w:r w:rsidR="009D293F" w:rsidRPr="65E5FB66">
        <w:rPr>
          <w:rFonts w:ascii="Cavolini" w:hAnsi="Cavolini" w:cs="Cavolini"/>
          <w:sz w:val="24"/>
          <w:szCs w:val="24"/>
          <w:lang w:eastAsia="nb-NO"/>
        </w:rPr>
        <w:t xml:space="preserve">er </w:t>
      </w:r>
      <w:r w:rsidRPr="65E5FB66">
        <w:rPr>
          <w:rFonts w:ascii="Cavolini" w:hAnsi="Cavolini" w:cs="Cavolini"/>
          <w:sz w:val="24"/>
          <w:szCs w:val="24"/>
          <w:lang w:eastAsia="nb-NO"/>
        </w:rPr>
        <w:t xml:space="preserve">godt </w:t>
      </w:r>
      <w:r w:rsidR="00F4750A" w:rsidRPr="65E5FB66">
        <w:rPr>
          <w:rFonts w:ascii="Cavolini" w:hAnsi="Cavolini" w:cs="Cavolini"/>
          <w:sz w:val="24"/>
          <w:szCs w:val="24"/>
          <w:lang w:eastAsia="nb-NO"/>
        </w:rPr>
        <w:t>motteke</w:t>
      </w:r>
      <w:r w:rsidRPr="65E5FB66">
        <w:rPr>
          <w:rFonts w:ascii="Cavolini" w:hAnsi="Cavolini" w:cs="Cavolini"/>
          <w:sz w:val="24"/>
          <w:szCs w:val="24"/>
          <w:lang w:eastAsia="nb-NO"/>
        </w:rPr>
        <w:t xml:space="preserve"> og mange har vore </w:t>
      </w:r>
      <w:r w:rsidR="00F4750A" w:rsidRPr="65E5FB66">
        <w:rPr>
          <w:rFonts w:ascii="Cavolini" w:hAnsi="Cavolini" w:cs="Cavolini"/>
          <w:sz w:val="24"/>
          <w:szCs w:val="24"/>
          <w:lang w:eastAsia="nb-NO"/>
        </w:rPr>
        <w:t>innom, størst</w:t>
      </w:r>
      <w:r w:rsidRPr="65E5FB66">
        <w:rPr>
          <w:rFonts w:ascii="Cavolini" w:hAnsi="Cavolini" w:cs="Cavolini"/>
          <w:sz w:val="24"/>
          <w:szCs w:val="24"/>
          <w:lang w:eastAsia="nb-NO"/>
        </w:rPr>
        <w:t xml:space="preserve"> trafikk i Nordberg kyrkje.</w:t>
      </w:r>
      <w:r w:rsidR="00F4750A" w:rsidRPr="65E5FB66">
        <w:rPr>
          <w:rFonts w:ascii="Cavolini" w:hAnsi="Cavolini" w:cs="Cavolini"/>
          <w:sz w:val="24"/>
          <w:szCs w:val="24"/>
          <w:lang w:eastAsia="nb-NO"/>
        </w:rPr>
        <w:t xml:space="preserve"> </w:t>
      </w:r>
      <w:r w:rsidR="009D293F" w:rsidRPr="65E5FB66">
        <w:rPr>
          <w:rFonts w:ascii="Cavolini" w:hAnsi="Cavolini" w:cs="Cavolini"/>
          <w:sz w:val="24"/>
          <w:szCs w:val="24"/>
          <w:lang w:eastAsia="nb-NO"/>
        </w:rPr>
        <w:t>Dette tilbodet</w:t>
      </w:r>
      <w:r w:rsidR="00E92F05" w:rsidRPr="65E5FB66">
        <w:rPr>
          <w:rFonts w:ascii="Cavolini" w:hAnsi="Cavolini" w:cs="Cavolini"/>
          <w:sz w:val="24"/>
          <w:szCs w:val="24"/>
          <w:lang w:eastAsia="nb-NO"/>
        </w:rPr>
        <w:t xml:space="preserve"> </w:t>
      </w:r>
      <w:r w:rsidR="009D293F" w:rsidRPr="65E5FB66">
        <w:rPr>
          <w:rFonts w:ascii="Cavolini" w:hAnsi="Cavolini" w:cs="Cavolini"/>
          <w:sz w:val="24"/>
          <w:szCs w:val="24"/>
          <w:lang w:eastAsia="nb-NO"/>
        </w:rPr>
        <w:t xml:space="preserve">er </w:t>
      </w:r>
      <w:r w:rsidRPr="65E5FB66">
        <w:rPr>
          <w:rFonts w:ascii="Cavolini" w:hAnsi="Cavolini" w:cs="Cavolini"/>
          <w:sz w:val="24"/>
          <w:szCs w:val="24"/>
          <w:lang w:eastAsia="nb-NO"/>
        </w:rPr>
        <w:t xml:space="preserve">det mange som nyttar seg av </w:t>
      </w:r>
      <w:r w:rsidR="00F4750A" w:rsidRPr="65E5FB66">
        <w:rPr>
          <w:rFonts w:ascii="Cavolini" w:hAnsi="Cavolini" w:cs="Cavolini"/>
          <w:sz w:val="24"/>
          <w:szCs w:val="24"/>
          <w:lang w:eastAsia="nb-NO"/>
        </w:rPr>
        <w:t>,</w:t>
      </w:r>
      <w:r w:rsidRPr="65E5FB66">
        <w:rPr>
          <w:rFonts w:ascii="Cavolini" w:hAnsi="Cavolini" w:cs="Cavolini"/>
          <w:sz w:val="24"/>
          <w:szCs w:val="24"/>
          <w:lang w:eastAsia="nb-NO"/>
        </w:rPr>
        <w:t xml:space="preserve">som ikkje stoppar andre stader i bygda. </w:t>
      </w:r>
    </w:p>
    <w:p w14:paraId="1A965116" w14:textId="77777777" w:rsidR="00AE7F1C" w:rsidRPr="00B65B4C" w:rsidRDefault="00AE7F1C" w:rsidP="65E5FB66">
      <w:pPr>
        <w:rPr>
          <w:rFonts w:ascii="Cavolini" w:hAnsi="Cavolini" w:cs="Cavolini"/>
          <w:sz w:val="24"/>
          <w:szCs w:val="24"/>
          <w:lang w:eastAsia="nb-NO"/>
        </w:rPr>
      </w:pPr>
    </w:p>
    <w:p w14:paraId="06642B27" w14:textId="37B8BE85" w:rsidR="00B65B4C" w:rsidRPr="00B65B4C" w:rsidRDefault="00AE7F1C" w:rsidP="65E5FB66">
      <w:pPr>
        <w:rPr>
          <w:rFonts w:ascii="Cavolini" w:hAnsi="Cavolini" w:cs="Cavolini"/>
          <w:sz w:val="24"/>
          <w:szCs w:val="24"/>
          <w:lang w:eastAsia="nb-NO"/>
        </w:rPr>
      </w:pPr>
      <w:r w:rsidRPr="77DD86C2">
        <w:rPr>
          <w:rFonts w:ascii="Cavolini" w:hAnsi="Cavolini" w:cs="Cavolini"/>
          <w:sz w:val="24"/>
          <w:szCs w:val="24"/>
          <w:lang w:eastAsia="nb-NO"/>
        </w:rPr>
        <w:t>202</w:t>
      </w:r>
      <w:r w:rsidR="00B65B4C" w:rsidRPr="77DD86C2">
        <w:rPr>
          <w:rFonts w:ascii="Cavolini" w:hAnsi="Cavolini" w:cs="Cavolini"/>
          <w:sz w:val="24"/>
          <w:szCs w:val="24"/>
          <w:lang w:eastAsia="nb-NO"/>
        </w:rPr>
        <w:t>5</w:t>
      </w:r>
      <w:r w:rsidRPr="77DD86C2">
        <w:rPr>
          <w:rFonts w:ascii="Cavolini" w:hAnsi="Cavolini" w:cs="Cavolini"/>
          <w:sz w:val="24"/>
          <w:szCs w:val="24"/>
          <w:lang w:eastAsia="nb-NO"/>
        </w:rPr>
        <w:t xml:space="preserve"> har vi hatt tilsett ein kyrkjetenar i 100% på pensjonistlønn </w:t>
      </w:r>
      <w:r w:rsidR="00E92F05" w:rsidRPr="77DD86C2">
        <w:rPr>
          <w:rFonts w:ascii="Cavolini" w:hAnsi="Cavolini" w:cs="Cavolini"/>
          <w:sz w:val="24"/>
          <w:szCs w:val="24"/>
          <w:lang w:eastAsia="nb-NO"/>
        </w:rPr>
        <w:t xml:space="preserve">og </w:t>
      </w:r>
      <w:r w:rsidR="00B65B4C" w:rsidRPr="77DD86C2">
        <w:rPr>
          <w:rFonts w:ascii="Cavolini" w:hAnsi="Cavolini" w:cs="Cavolini"/>
          <w:sz w:val="24"/>
          <w:szCs w:val="24"/>
          <w:lang w:eastAsia="nb-NO"/>
        </w:rPr>
        <w:t>Per Øyvind Ørjasæter start</w:t>
      </w:r>
      <w:r w:rsidR="00E92F05" w:rsidRPr="77DD86C2">
        <w:rPr>
          <w:rFonts w:ascii="Cavolini" w:hAnsi="Cavolini" w:cs="Cavolini"/>
          <w:sz w:val="24"/>
          <w:szCs w:val="24"/>
          <w:lang w:eastAsia="nb-NO"/>
        </w:rPr>
        <w:t>a</w:t>
      </w:r>
      <w:r w:rsidR="00B65B4C" w:rsidRPr="77DD86C2">
        <w:rPr>
          <w:rFonts w:ascii="Cavolini" w:hAnsi="Cavolini" w:cs="Cavolini"/>
          <w:sz w:val="24"/>
          <w:szCs w:val="24"/>
          <w:lang w:eastAsia="nb-NO"/>
        </w:rPr>
        <w:t xml:space="preserve"> i 20% stilling frå 01.05.2025</w:t>
      </w:r>
    </w:p>
    <w:p w14:paraId="7DF4E37C" w14:textId="77777777" w:rsidR="00F4750A" w:rsidRPr="00B65B4C" w:rsidRDefault="00F4750A" w:rsidP="65E5FB66">
      <w:pPr>
        <w:rPr>
          <w:rFonts w:ascii="Cavolini" w:hAnsi="Cavolini" w:cs="Cavolini"/>
          <w:sz w:val="24"/>
          <w:szCs w:val="24"/>
          <w:lang w:eastAsia="nb-NO"/>
        </w:rPr>
      </w:pPr>
    </w:p>
    <w:p w14:paraId="6D87ED40" w14:textId="77777777" w:rsidR="00575703" w:rsidRPr="00B65B4C" w:rsidRDefault="00575703" w:rsidP="65E5FB66">
      <w:pPr>
        <w:rPr>
          <w:rFonts w:ascii="Cavolini" w:hAnsi="Cavolini" w:cs="Cavolini"/>
          <w:sz w:val="24"/>
          <w:szCs w:val="24"/>
          <w:lang w:eastAsia="nb-NO"/>
        </w:rPr>
      </w:pPr>
      <w:r w:rsidRPr="65E5FB66">
        <w:rPr>
          <w:rFonts w:ascii="Cavolini" w:hAnsi="Cavolini" w:cs="Cavolini"/>
          <w:sz w:val="24"/>
          <w:szCs w:val="24"/>
          <w:lang w:eastAsia="nb-NO"/>
        </w:rPr>
        <w:t>Kyrkjeverje</w:t>
      </w:r>
      <w:r w:rsidR="00E92F05" w:rsidRPr="65E5FB66">
        <w:rPr>
          <w:rFonts w:ascii="Cavolini" w:hAnsi="Cavolini" w:cs="Cavolini"/>
          <w:sz w:val="24"/>
          <w:szCs w:val="24"/>
          <w:lang w:eastAsia="nb-NO"/>
        </w:rPr>
        <w:t xml:space="preserve"> har </w:t>
      </w:r>
      <w:r w:rsidR="00B65B4C" w:rsidRPr="65E5FB66">
        <w:rPr>
          <w:rFonts w:ascii="Cavolini" w:hAnsi="Cavolini" w:cs="Cavolini"/>
          <w:sz w:val="24"/>
          <w:szCs w:val="24"/>
          <w:lang w:eastAsia="nb-NO"/>
        </w:rPr>
        <w:t xml:space="preserve"> avslutta </w:t>
      </w:r>
      <w:r w:rsidRPr="65E5FB66">
        <w:rPr>
          <w:rFonts w:ascii="Cavolini" w:hAnsi="Cavolini" w:cs="Cavolini"/>
          <w:sz w:val="24"/>
          <w:szCs w:val="24"/>
          <w:lang w:eastAsia="nb-NO"/>
        </w:rPr>
        <w:t xml:space="preserve"> </w:t>
      </w:r>
      <w:r w:rsidR="001869EC" w:rsidRPr="65E5FB66">
        <w:rPr>
          <w:rFonts w:ascii="Cavolini" w:hAnsi="Cavolini" w:cs="Cavolini"/>
          <w:sz w:val="24"/>
          <w:szCs w:val="24"/>
          <w:lang w:eastAsia="nb-NO"/>
        </w:rPr>
        <w:t>ABV (</w:t>
      </w:r>
      <w:proofErr w:type="spellStart"/>
      <w:r w:rsidRPr="65E5FB66">
        <w:rPr>
          <w:rFonts w:ascii="Cavolini" w:hAnsi="Cavolini" w:cs="Cavolini"/>
          <w:sz w:val="24"/>
          <w:szCs w:val="24"/>
          <w:lang w:eastAsia="nb-NO"/>
        </w:rPr>
        <w:t>arbeidsveiledning</w:t>
      </w:r>
      <w:proofErr w:type="spellEnd"/>
      <w:r w:rsidRPr="65E5FB66">
        <w:rPr>
          <w:rFonts w:ascii="Cavolini" w:hAnsi="Cavolini" w:cs="Cavolini"/>
          <w:sz w:val="24"/>
          <w:szCs w:val="24"/>
          <w:lang w:eastAsia="nb-NO"/>
        </w:rPr>
        <w:t>)</w:t>
      </w:r>
      <w:r w:rsidR="00E92F05" w:rsidRPr="65E5FB66">
        <w:rPr>
          <w:rFonts w:ascii="Cavolini" w:hAnsi="Cavolini" w:cs="Cavolini"/>
          <w:sz w:val="24"/>
          <w:szCs w:val="24"/>
          <w:lang w:eastAsia="nb-NO"/>
        </w:rPr>
        <w:t xml:space="preserve"> i 2025 </w:t>
      </w:r>
      <w:r w:rsidRPr="65E5FB66">
        <w:rPr>
          <w:rFonts w:ascii="Cavolini" w:hAnsi="Cavolini" w:cs="Cavolini"/>
          <w:sz w:val="24"/>
          <w:szCs w:val="24"/>
          <w:lang w:eastAsia="nb-NO"/>
        </w:rPr>
        <w:t xml:space="preserve">i Hamar bispedømme som </w:t>
      </w:r>
      <w:r w:rsidR="00B65B4C" w:rsidRPr="65E5FB66">
        <w:rPr>
          <w:rFonts w:ascii="Cavolini" w:hAnsi="Cavolini" w:cs="Cavolini"/>
          <w:sz w:val="24"/>
          <w:szCs w:val="24"/>
          <w:lang w:eastAsia="nb-NO"/>
        </w:rPr>
        <w:t>har føregått i tre år.</w:t>
      </w:r>
    </w:p>
    <w:p w14:paraId="4EAA634C" w14:textId="77777777" w:rsidR="001869EC" w:rsidRPr="00B65B4C" w:rsidRDefault="001869EC" w:rsidP="65E5FB66">
      <w:pPr>
        <w:rPr>
          <w:rFonts w:ascii="Cavolini" w:hAnsi="Cavolini" w:cs="Cavolini"/>
          <w:sz w:val="24"/>
          <w:szCs w:val="24"/>
          <w:lang w:eastAsia="nb-NO"/>
        </w:rPr>
      </w:pPr>
      <w:r w:rsidRPr="65E5FB66">
        <w:rPr>
          <w:rFonts w:ascii="Cavolini" w:hAnsi="Cavolini" w:cs="Cavolini"/>
          <w:sz w:val="24"/>
          <w:szCs w:val="24"/>
        </w:rPr>
        <w:t>(ABV er definert som ei erfaringsbasert vegleiing</w:t>
      </w:r>
      <w:r w:rsidR="00F817CF" w:rsidRPr="65E5FB66">
        <w:rPr>
          <w:rFonts w:ascii="Cavolini" w:hAnsi="Cavolini" w:cs="Cavolini"/>
          <w:sz w:val="24"/>
          <w:szCs w:val="24"/>
        </w:rPr>
        <w:t>,</w:t>
      </w:r>
      <w:r w:rsidRPr="65E5FB66">
        <w:rPr>
          <w:rFonts w:ascii="Cavolini" w:hAnsi="Cavolini" w:cs="Cavolini"/>
          <w:sz w:val="24"/>
          <w:szCs w:val="24"/>
        </w:rPr>
        <w:t xml:space="preserve">  der arbeidstakar sjølv  bestemme tema knytt til sin eigen arbeidssituasjon (yrkeserfaringar vert henta  fram  og </w:t>
      </w:r>
      <w:proofErr w:type="spellStart"/>
      <w:r w:rsidR="00C63159" w:rsidRPr="65E5FB66">
        <w:rPr>
          <w:rFonts w:ascii="Cavolini" w:hAnsi="Cavolini" w:cs="Cavolini"/>
          <w:sz w:val="24"/>
          <w:szCs w:val="24"/>
        </w:rPr>
        <w:t>bearbeidd</w:t>
      </w:r>
      <w:proofErr w:type="spellEnd"/>
      <w:r w:rsidRPr="65E5FB66">
        <w:rPr>
          <w:rFonts w:ascii="Cavolini" w:hAnsi="Cavolini" w:cs="Cavolini"/>
          <w:sz w:val="24"/>
          <w:szCs w:val="24"/>
        </w:rPr>
        <w:t xml:space="preserve">). Alle sider ved </w:t>
      </w:r>
      <w:r w:rsidR="003506AA" w:rsidRPr="65E5FB66">
        <w:rPr>
          <w:rFonts w:ascii="Cavolini" w:hAnsi="Cavolini" w:cs="Cavolini"/>
          <w:sz w:val="24"/>
          <w:szCs w:val="24"/>
        </w:rPr>
        <w:t>yrkeserfaringa</w:t>
      </w:r>
      <w:r w:rsidRPr="65E5FB66">
        <w:rPr>
          <w:rFonts w:ascii="Cavolini" w:hAnsi="Cavolini" w:cs="Cavolini"/>
          <w:sz w:val="24"/>
          <w:szCs w:val="24"/>
        </w:rPr>
        <w:t xml:space="preserve"> kan </w:t>
      </w:r>
      <w:r w:rsidR="003506AA" w:rsidRPr="65E5FB66">
        <w:rPr>
          <w:rFonts w:ascii="Cavolini" w:hAnsi="Cavolini" w:cs="Cavolini"/>
          <w:sz w:val="24"/>
          <w:szCs w:val="24"/>
        </w:rPr>
        <w:t>tematisast.</w:t>
      </w:r>
    </w:p>
    <w:p w14:paraId="02614873" w14:textId="3C170A68" w:rsidR="000F136D" w:rsidRPr="00B65B4C" w:rsidRDefault="000F136D" w:rsidP="65E5FB66">
      <w:pPr>
        <w:rPr>
          <w:rFonts w:ascii="Cavolini" w:hAnsi="Cavolini" w:cs="Cavolini"/>
          <w:sz w:val="24"/>
          <w:szCs w:val="24"/>
          <w:lang w:eastAsia="nb-NO"/>
        </w:rPr>
      </w:pPr>
    </w:p>
    <w:p w14:paraId="4AA7E5E1" w14:textId="77777777" w:rsidR="000F136D" w:rsidRPr="00B65B4C" w:rsidRDefault="000F136D" w:rsidP="65E5FB66">
      <w:pPr>
        <w:rPr>
          <w:rFonts w:ascii="Cavolini" w:hAnsi="Cavolini" w:cs="Cavolini"/>
          <w:sz w:val="24"/>
          <w:szCs w:val="24"/>
          <w:lang w:eastAsia="nb-NO"/>
        </w:rPr>
      </w:pPr>
      <w:r w:rsidRPr="65E5FB66">
        <w:rPr>
          <w:rFonts w:ascii="Cavolini" w:hAnsi="Cavolini" w:cs="Cavolini"/>
          <w:sz w:val="24"/>
          <w:szCs w:val="24"/>
          <w:lang w:eastAsia="nb-NO"/>
        </w:rPr>
        <w:t>Elles så vert det lagt til rette for at tilgjengelegheit  til stab</w:t>
      </w:r>
      <w:r w:rsidR="00B65B4C" w:rsidRPr="65E5FB66">
        <w:rPr>
          <w:rFonts w:ascii="Cavolini" w:hAnsi="Cavolini" w:cs="Cavolini"/>
          <w:sz w:val="24"/>
          <w:szCs w:val="24"/>
          <w:lang w:eastAsia="nb-NO"/>
        </w:rPr>
        <w:t>,</w:t>
      </w:r>
      <w:r w:rsidRPr="65E5FB66">
        <w:rPr>
          <w:rFonts w:ascii="Cavolini" w:hAnsi="Cavolini" w:cs="Cavolini"/>
          <w:sz w:val="24"/>
          <w:szCs w:val="24"/>
          <w:lang w:eastAsia="nb-NO"/>
        </w:rPr>
        <w:t xml:space="preserve"> kyrkjekontoret, kyrkja og kyrkjelege tenester skal vere best mogleg.</w:t>
      </w:r>
    </w:p>
    <w:p w14:paraId="44FB30F8" w14:textId="77777777" w:rsidR="00F817CF" w:rsidRPr="00B65B4C" w:rsidRDefault="00F817CF" w:rsidP="65E5FB66">
      <w:pPr>
        <w:rPr>
          <w:rFonts w:ascii="Cavolini" w:hAnsi="Cavolini" w:cs="Cavolini"/>
          <w:sz w:val="24"/>
          <w:szCs w:val="24"/>
          <w:lang w:eastAsia="nb-NO"/>
        </w:rPr>
      </w:pPr>
    </w:p>
    <w:p w14:paraId="750172C9" w14:textId="77777777" w:rsidR="00F817CF" w:rsidRPr="00B65B4C" w:rsidRDefault="00F817CF" w:rsidP="65E5FB66">
      <w:pPr>
        <w:rPr>
          <w:rFonts w:ascii="Cavolini" w:hAnsi="Cavolini" w:cs="Cavolini"/>
          <w:sz w:val="24"/>
          <w:szCs w:val="24"/>
          <w:lang w:eastAsia="nb-NO"/>
        </w:rPr>
      </w:pPr>
      <w:r w:rsidRPr="65E5FB66">
        <w:rPr>
          <w:rFonts w:ascii="Cavolini" w:hAnsi="Cavolini" w:cs="Cavolini"/>
          <w:sz w:val="24"/>
          <w:szCs w:val="24"/>
          <w:lang w:eastAsia="nb-NO"/>
        </w:rPr>
        <w:t>Det er bra arbeidsmiljø i den kyrkjelege stab i Skjåk.</w:t>
      </w:r>
    </w:p>
    <w:p w14:paraId="1DA6542E" w14:textId="77777777" w:rsidR="000F136D" w:rsidRPr="00B65B4C" w:rsidRDefault="000F136D" w:rsidP="65E5FB66">
      <w:pPr>
        <w:rPr>
          <w:rFonts w:ascii="Cavolini" w:hAnsi="Cavolini" w:cs="Cavolini"/>
          <w:sz w:val="24"/>
          <w:szCs w:val="24"/>
          <w:lang w:eastAsia="nb-NO"/>
        </w:rPr>
      </w:pPr>
    </w:p>
    <w:p w14:paraId="3041E394" w14:textId="77777777" w:rsidR="000F136D" w:rsidRPr="00B65B4C" w:rsidRDefault="000F136D" w:rsidP="65E5FB66">
      <w:pPr>
        <w:rPr>
          <w:rFonts w:ascii="Cavolini" w:hAnsi="Cavolini" w:cs="Cavolini"/>
          <w:sz w:val="24"/>
          <w:szCs w:val="24"/>
          <w:lang w:eastAsia="nb-NO"/>
        </w:rPr>
      </w:pPr>
    </w:p>
    <w:p w14:paraId="7FEF361A" w14:textId="77777777" w:rsidR="00CC600C" w:rsidRPr="00B65B4C" w:rsidRDefault="000F136D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hAnsi="Cavolini" w:cs="Cavolini"/>
          <w:sz w:val="24"/>
          <w:szCs w:val="24"/>
          <w:lang w:eastAsia="nb-NO"/>
        </w:rPr>
      </w:pPr>
      <w:r w:rsidRPr="65E5FB66">
        <w:rPr>
          <w:rFonts w:ascii="Cavolini" w:hAnsi="Cavolini" w:cs="Cavolini"/>
          <w:sz w:val="24"/>
          <w:szCs w:val="24"/>
          <w:lang w:eastAsia="nb-NO"/>
        </w:rPr>
        <w:t xml:space="preserve"> </w:t>
      </w:r>
      <w:r w:rsidR="00CC600C" w:rsidRPr="65E5FB66">
        <w:rPr>
          <w:rFonts w:ascii="Cavolini" w:eastAsia="Calibri" w:hAnsi="Cavolini" w:cs="Cavolini"/>
          <w:b/>
          <w:bCs/>
          <w:sz w:val="24"/>
          <w:szCs w:val="24"/>
          <w:lang w:eastAsia="en-US"/>
        </w:rPr>
        <w:t xml:space="preserve">Årsrapport </w:t>
      </w:r>
      <w:proofErr w:type="spellStart"/>
      <w:r w:rsidR="00CC600C" w:rsidRPr="65E5FB66">
        <w:rPr>
          <w:rFonts w:ascii="Cavolini" w:eastAsia="Calibri" w:hAnsi="Cavolini" w:cs="Cavolini"/>
          <w:b/>
          <w:bCs/>
          <w:sz w:val="24"/>
          <w:szCs w:val="24"/>
          <w:lang w:eastAsia="en-US"/>
        </w:rPr>
        <w:t>trusopplæring</w:t>
      </w:r>
      <w:proofErr w:type="spellEnd"/>
      <w:r w:rsidR="00CC600C" w:rsidRPr="65E5FB66">
        <w:rPr>
          <w:rFonts w:ascii="Cavolini" w:eastAsia="Calibri" w:hAnsi="Cavolini" w:cs="Cavolini"/>
          <w:b/>
          <w:bCs/>
          <w:sz w:val="24"/>
          <w:szCs w:val="24"/>
          <w:lang w:eastAsia="en-US"/>
        </w:rPr>
        <w:t xml:space="preserve"> i Skjåk 202</w:t>
      </w:r>
      <w:r w:rsidR="00E92F05" w:rsidRPr="65E5FB66">
        <w:rPr>
          <w:rFonts w:ascii="Cavolini" w:eastAsia="Calibri" w:hAnsi="Cavolini" w:cs="Cavolini"/>
          <w:b/>
          <w:bCs/>
          <w:sz w:val="24"/>
          <w:szCs w:val="24"/>
          <w:lang w:eastAsia="en-US"/>
        </w:rPr>
        <w:t>5</w:t>
      </w:r>
      <w:r w:rsidR="001623D5" w:rsidRPr="65E5FB66">
        <w:rPr>
          <w:rFonts w:ascii="Cavolini" w:eastAsia="Calibri" w:hAnsi="Cavolini" w:cs="Cavolini"/>
          <w:b/>
          <w:bCs/>
          <w:sz w:val="24"/>
          <w:szCs w:val="24"/>
          <w:lang w:eastAsia="en-US"/>
        </w:rPr>
        <w:t xml:space="preserve"> </w:t>
      </w:r>
      <w:r w:rsidR="008F1192" w:rsidRPr="65E5FB66">
        <w:rPr>
          <w:rFonts w:ascii="Cavolini" w:eastAsia="Calibri" w:hAnsi="Cavolini" w:cs="Cavolini"/>
          <w:b/>
          <w:bCs/>
          <w:sz w:val="24"/>
          <w:szCs w:val="24"/>
          <w:lang w:eastAsia="en-US"/>
        </w:rPr>
        <w:t xml:space="preserve"> </w:t>
      </w:r>
    </w:p>
    <w:p w14:paraId="75C77FEA" w14:textId="46760DBB" w:rsidR="00493748" w:rsidRPr="00B65B4C" w:rsidRDefault="00493748" w:rsidP="65E5FB66">
      <w:pPr>
        <w:overflowPunct/>
        <w:autoSpaceDE/>
        <w:adjustRightInd/>
        <w:spacing w:after="160" w:line="25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65E5FB66">
        <w:rPr>
          <w:rFonts w:ascii="Cavolini" w:eastAsia="Calibri" w:hAnsi="Cavolini" w:cs="Cavolini"/>
          <w:sz w:val="24"/>
          <w:szCs w:val="24"/>
          <w:lang w:eastAsia="en-US"/>
        </w:rPr>
        <w:t>202</w:t>
      </w:r>
      <w:r w:rsidR="00E92F05" w:rsidRPr="65E5FB66">
        <w:rPr>
          <w:rFonts w:ascii="Cavolini" w:eastAsia="Calibri" w:hAnsi="Cavolini" w:cs="Cavolini"/>
          <w:sz w:val="24"/>
          <w:szCs w:val="24"/>
          <w:lang w:eastAsia="en-US"/>
        </w:rPr>
        <w:t>5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har vore eit driftsår utan dei store endringane i innhald. Samarbeidet med Lom held fram om ei 50% stilling som kyrkjelyds arbeidar. Endre Skjåk er tilsett i stillinga</w:t>
      </w:r>
      <w:r w:rsidR="004C4C9B" w:rsidRPr="65E5FB66">
        <w:rPr>
          <w:rFonts w:ascii="Cavolini" w:eastAsia="Calibri" w:hAnsi="Cavolini" w:cs="Cavolini"/>
          <w:sz w:val="24"/>
          <w:szCs w:val="24"/>
          <w:lang w:eastAsia="en-US"/>
        </w:rPr>
        <w:t>,</w:t>
      </w:r>
      <w:r w:rsidR="2BDD6F21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="004C4C9B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deler tida si mellom Lom og Skjåk .Har fast kontordag i Skjåk kvar onsdag </w:t>
      </w:r>
    </w:p>
    <w:p w14:paraId="0B08E656" w14:textId="77777777" w:rsidR="00493748" w:rsidRPr="00B65B4C" w:rsidRDefault="00493748" w:rsidP="65E5FB66">
      <w:pPr>
        <w:overflowPunct/>
        <w:autoSpaceDE/>
        <w:adjustRightInd/>
        <w:spacing w:after="160" w:line="25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Vi samarbeider med Lom om fleire tiltak, særleg med tanke på konfirmantundervisninga. </w:t>
      </w:r>
    </w:p>
    <w:p w14:paraId="3EDA59A8" w14:textId="77777777" w:rsidR="00493748" w:rsidRPr="00B65B4C" w:rsidRDefault="00493748" w:rsidP="65E5FB66">
      <w:pPr>
        <w:overflowPunct/>
        <w:autoSpaceDE/>
        <w:adjustRightInd/>
        <w:spacing w:after="160" w:line="25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65E5FB66">
        <w:rPr>
          <w:rFonts w:ascii="Cavolini" w:eastAsia="Calibri" w:hAnsi="Cavolini" w:cs="Cavolini"/>
          <w:sz w:val="24"/>
          <w:szCs w:val="24"/>
          <w:lang w:eastAsia="en-US"/>
        </w:rPr>
        <w:lastRenderedPageBreak/>
        <w:t xml:space="preserve">I løpet av året har ein </w:t>
      </w:r>
      <w:r w:rsidR="00E92F05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arbeidd for 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>å ha</w:t>
      </w:r>
      <w:r w:rsidR="004C4C9B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lde 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>tiltak for alle aldersgrupper</w:t>
      </w:r>
      <w:r w:rsidR="003E7654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aktive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. Vi meiner vi har eit </w:t>
      </w:r>
      <w:r w:rsidR="004A33D7" w:rsidRPr="65E5FB66">
        <w:rPr>
          <w:rFonts w:ascii="Cavolini" w:eastAsia="Calibri" w:hAnsi="Cavolini" w:cs="Cavolini"/>
          <w:sz w:val="24"/>
          <w:szCs w:val="24"/>
          <w:lang w:eastAsia="en-US"/>
        </w:rPr>
        <w:t>brei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og god vifte av tilbod på plass. Den store utfordringa er framleis aldersgruppa 15-18, etter konfirmasjon. Desse har tilbod om å melde seg på tiltak gjennom HEKTA-systemet, men det er ynskjeleg å kunne kome opp med eit eige tiltak for aldersgruppa, gjerne i samarbeid med Lom og </w:t>
      </w:r>
      <w:proofErr w:type="spellStart"/>
      <w:r w:rsidRPr="65E5FB66">
        <w:rPr>
          <w:rFonts w:ascii="Cavolini" w:eastAsia="Calibri" w:hAnsi="Cavolini" w:cs="Cavolini"/>
          <w:sz w:val="24"/>
          <w:szCs w:val="24"/>
          <w:lang w:eastAsia="en-US"/>
        </w:rPr>
        <w:t>evnt</w:t>
      </w:r>
      <w:proofErr w:type="spellEnd"/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. Vågå. </w:t>
      </w:r>
    </w:p>
    <w:p w14:paraId="45D17570" w14:textId="77777777" w:rsidR="00493748" w:rsidRPr="00B65B4C" w:rsidRDefault="00493748" w:rsidP="65E5FB66">
      <w:pPr>
        <w:overflowPunct/>
        <w:autoSpaceDE/>
        <w:adjustRightInd/>
        <w:spacing w:after="160" w:line="25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65E5FB66">
        <w:rPr>
          <w:rFonts w:ascii="Cavolini" w:eastAsia="Calibri" w:hAnsi="Cavolini" w:cs="Cavolini"/>
          <w:sz w:val="24"/>
          <w:szCs w:val="24"/>
          <w:lang w:eastAsia="en-US"/>
        </w:rPr>
        <w:t>Konfirmantundervisninga har gått</w:t>
      </w:r>
      <w:r w:rsidR="004C4C9B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føre som planlagt ,nokre endringar har vi måtte gjort, grunna at vi ikkje har hatt fast prest sidan 1.mai.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Dei fleste samlingane går no på </w:t>
      </w:r>
      <w:r w:rsidR="009D293F" w:rsidRPr="65E5FB66">
        <w:rPr>
          <w:rFonts w:ascii="Cavolini" w:eastAsia="Calibri" w:hAnsi="Cavolini" w:cs="Cavolini"/>
          <w:sz w:val="24"/>
          <w:szCs w:val="24"/>
          <w:lang w:eastAsia="en-US"/>
        </w:rPr>
        <w:t>K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raftverket som er praktisk </w:t>
      </w:r>
      <w:r w:rsidR="00E92F05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med tanke på 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>avstand til skule. Vi har h</w:t>
      </w:r>
      <w:r w:rsidR="00E92F05" w:rsidRPr="65E5FB66">
        <w:rPr>
          <w:rFonts w:ascii="Cavolini" w:eastAsia="Calibri" w:hAnsi="Cavolini" w:cs="Cavolini"/>
          <w:sz w:val="24"/>
          <w:szCs w:val="24"/>
          <w:lang w:eastAsia="en-US"/>
        </w:rPr>
        <w:t>a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>lde fram med servering av varm mat. Vi har</w:t>
      </w:r>
      <w:r w:rsidR="004C4C9B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og 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halde fram med leir i Håkons hall på Lillehammer i februar</w:t>
      </w:r>
      <w:r w:rsidR="004C4C9B" w:rsidRPr="65E5FB66">
        <w:rPr>
          <w:rFonts w:ascii="Cavolini" w:eastAsia="Calibri" w:hAnsi="Cavolini" w:cs="Cavolini"/>
          <w:sz w:val="24"/>
          <w:szCs w:val="24"/>
          <w:lang w:eastAsia="en-US"/>
        </w:rPr>
        <w:t>,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der no heile Ottadalen er med. Det kunne også vore ynskjeleg med ein stuttare tur på vårparten, helst ein dagstur, i tråd med tidelgare opplegg. Økonomien set </w:t>
      </w:r>
      <w:r w:rsidR="004C4C9B" w:rsidRPr="65E5FB66">
        <w:rPr>
          <w:rFonts w:ascii="Cavolini" w:eastAsia="Calibri" w:hAnsi="Cavolini" w:cs="Cavolini"/>
          <w:sz w:val="24"/>
          <w:szCs w:val="24"/>
          <w:lang w:eastAsia="en-US"/>
        </w:rPr>
        <w:t>hindringar ,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da mange utgifter har auka kraftig, som transport. </w:t>
      </w:r>
    </w:p>
    <w:p w14:paraId="72F6010D" w14:textId="77777777" w:rsidR="00493748" w:rsidRPr="00B65B4C" w:rsidRDefault="00493748" w:rsidP="65E5FB66">
      <w:pPr>
        <w:overflowPunct/>
        <w:autoSpaceDE/>
        <w:adjustRightInd/>
        <w:spacing w:after="160" w:line="25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Vi har gjennomført utdeling av </w:t>
      </w:r>
      <w:r w:rsidR="004C4C9B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bøker 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>til 2- 3-</w:t>
      </w:r>
      <w:r w:rsidR="004C4C9B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>4</w:t>
      </w:r>
      <w:r w:rsidR="004C4C9B" w:rsidRPr="65E5FB66">
        <w:rPr>
          <w:rFonts w:ascii="Cavolini" w:eastAsia="Calibri" w:hAnsi="Cavolini" w:cs="Cavolini"/>
          <w:sz w:val="24"/>
          <w:szCs w:val="24"/>
          <w:lang w:eastAsia="en-US"/>
        </w:rPr>
        <w:t>-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6 og 10-åringane som planlagt. </w:t>
      </w:r>
    </w:p>
    <w:p w14:paraId="4757815B" w14:textId="77777777" w:rsidR="00493748" w:rsidRDefault="00493748" w:rsidP="65E5FB66">
      <w:pPr>
        <w:overflowPunct/>
        <w:autoSpaceDE/>
        <w:adjustRightInd/>
        <w:spacing w:after="160" w:line="25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65E5FB66">
        <w:rPr>
          <w:rFonts w:ascii="Cavolini" w:eastAsia="Calibri" w:hAnsi="Cavolini" w:cs="Cavolini"/>
          <w:sz w:val="24"/>
          <w:szCs w:val="24"/>
          <w:lang w:eastAsia="en-US"/>
        </w:rPr>
        <w:t>Samarbeid med skule og barnehage</w:t>
      </w:r>
      <w:r w:rsidR="003E7654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="004C4C9B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har gått framover i 2025 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. Skulane besøker Skjåk kyrkje i samband med Skjåk-veka som er svært positivt. </w:t>
      </w:r>
      <w:r w:rsidR="000223F8" w:rsidRPr="65E5FB66">
        <w:rPr>
          <w:rFonts w:ascii="Cavolini" w:eastAsia="Calibri" w:hAnsi="Cavolini" w:cs="Cavolini"/>
          <w:sz w:val="24"/>
          <w:szCs w:val="24"/>
          <w:lang w:eastAsia="en-US"/>
        </w:rPr>
        <w:t>Barnehagane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er delt, nokre har besøk av oss før jul og andre vil stå for dette sjølve. Vi fortset å oppretthalde kontakt og er på tilbodssida. </w:t>
      </w:r>
    </w:p>
    <w:p w14:paraId="7CE0C7F6" w14:textId="4F0E02EF" w:rsidR="003E7654" w:rsidRPr="00B65B4C" w:rsidRDefault="003E7654" w:rsidP="65E5FB66">
      <w:pPr>
        <w:overflowPunct/>
        <w:autoSpaceDE/>
        <w:adjustRightInd/>
        <w:spacing w:after="160" w:line="25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77DD86C2">
        <w:rPr>
          <w:rFonts w:ascii="Cavolini" w:eastAsia="Calibri" w:hAnsi="Cavolini" w:cs="Cavolini"/>
          <w:sz w:val="24"/>
          <w:szCs w:val="24"/>
          <w:lang w:eastAsia="en-US"/>
        </w:rPr>
        <w:t>Og 19.desember var nærare 200 elevar og vaksne frå SUS samla i Skjåk kyrkje til adventstund siste skuledagen før jul .Skulen og kyrkja delte på utgiftene til buss.</w:t>
      </w:r>
    </w:p>
    <w:p w14:paraId="2BAAA8C1" w14:textId="77777777" w:rsidR="00493748" w:rsidRPr="00B65B4C" w:rsidRDefault="00493748" w:rsidP="65E5FB66">
      <w:pPr>
        <w:overflowPunct/>
        <w:autoSpaceDE/>
        <w:adjustRightInd/>
        <w:spacing w:after="160" w:line="25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Oppslutninga om tiltaka </w:t>
      </w:r>
      <w:r w:rsidR="000223F8" w:rsidRPr="65E5FB66">
        <w:rPr>
          <w:rFonts w:ascii="Cavolini" w:eastAsia="Calibri" w:hAnsi="Cavolini" w:cs="Cavolini"/>
          <w:sz w:val="24"/>
          <w:szCs w:val="24"/>
          <w:lang w:eastAsia="en-US"/>
        </w:rPr>
        <w:t>variera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men er jamt over bra. Tala på dåp og konfirmantar er blant dei høgaste i landet. </w:t>
      </w:r>
    </w:p>
    <w:p w14:paraId="658B2782" w14:textId="77777777" w:rsidR="002E09B7" w:rsidRDefault="003E7654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For </w:t>
      </w:r>
      <w:proofErr w:type="spellStart"/>
      <w:r w:rsidRPr="65E5FB66">
        <w:rPr>
          <w:rFonts w:ascii="Cavolini" w:eastAsia="Calibri" w:hAnsi="Cavolini" w:cs="Cavolini"/>
          <w:sz w:val="24"/>
          <w:szCs w:val="24"/>
          <w:lang w:eastAsia="en-US"/>
        </w:rPr>
        <w:t>trusopplæringa</w:t>
      </w:r>
      <w:proofErr w:type="spellEnd"/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:Endre Skjåk/Arnborg Teigum</w:t>
      </w:r>
    </w:p>
    <w:p w14:paraId="3BB0E994" w14:textId="35C3D564" w:rsidR="00FB1651" w:rsidRPr="00B65B4C" w:rsidRDefault="00E7016B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eastAsia="Calibri" w:hAnsi="Cavolini" w:cs="Cavolini"/>
          <w:b/>
          <w:bCs/>
          <w:sz w:val="24"/>
          <w:szCs w:val="24"/>
          <w:lang w:eastAsia="en-US"/>
        </w:rPr>
      </w:pPr>
      <w:r w:rsidRPr="65E5FB66">
        <w:rPr>
          <w:rFonts w:ascii="Cavolini" w:eastAsia="Calibri" w:hAnsi="Cavolini" w:cs="Cavolini"/>
          <w:b/>
          <w:bCs/>
          <w:sz w:val="24"/>
          <w:szCs w:val="24"/>
          <w:u w:val="single"/>
          <w:lang w:eastAsia="en-US"/>
        </w:rPr>
        <w:t>Konfirmanttida:</w:t>
      </w:r>
      <w:r w:rsidR="00BD6299" w:rsidRPr="65E5FB66">
        <w:rPr>
          <w:rFonts w:ascii="Cavolini" w:eastAsia="Calibri" w:hAnsi="Cavolini" w:cs="Cavolini"/>
          <w:b/>
          <w:bCs/>
          <w:sz w:val="24"/>
          <w:szCs w:val="24"/>
          <w:u w:val="single"/>
          <w:lang w:eastAsia="en-US"/>
        </w:rPr>
        <w:t xml:space="preserve"> </w:t>
      </w:r>
    </w:p>
    <w:p w14:paraId="28C90C5C" w14:textId="5C65684D" w:rsidR="00FB1651" w:rsidRPr="00B65B4C" w:rsidRDefault="2BF4B10A" w:rsidP="5A827A10">
      <w:pPr>
        <w:spacing w:after="200" w:line="276" w:lineRule="auto"/>
        <w:rPr>
          <w:rFonts w:ascii="Cavolini" w:eastAsia="Calibri" w:hAnsi="Cavolini" w:cs="Cavolini"/>
          <w:b/>
          <w:bCs/>
          <w:sz w:val="24"/>
          <w:szCs w:val="24"/>
          <w:lang w:eastAsia="en-US"/>
        </w:rPr>
      </w:pPr>
      <w:r w:rsidRPr="5A827A10">
        <w:rPr>
          <w:rFonts w:ascii="Cavolini" w:eastAsia="Calibri" w:hAnsi="Cavolini" w:cs="Cavolini"/>
          <w:sz w:val="24"/>
          <w:szCs w:val="24"/>
          <w:lang w:eastAsia="en-US"/>
        </w:rPr>
        <w:t>Denne starta med presentasjon i januar og HEKTA leir i Håkons hall på Lillehammer i februar .</w:t>
      </w:r>
      <w:r w:rsidR="4009BD3E" w:rsidRPr="5A827A10">
        <w:rPr>
          <w:rFonts w:ascii="Cavolini" w:eastAsia="Calibri" w:hAnsi="Cavolini" w:cs="Cavolini"/>
          <w:sz w:val="24"/>
          <w:szCs w:val="24"/>
          <w:lang w:eastAsia="en-US"/>
        </w:rPr>
        <w:t>5.april f</w:t>
      </w:r>
      <w:r w:rsidRPr="5A827A10">
        <w:rPr>
          <w:rFonts w:ascii="Cavolini" w:eastAsia="Calibri" w:hAnsi="Cavolini" w:cs="Cavolini"/>
          <w:sz w:val="24"/>
          <w:szCs w:val="24"/>
          <w:lang w:eastAsia="en-US"/>
        </w:rPr>
        <w:t>elles konfi</w:t>
      </w:r>
      <w:r w:rsidR="1F0D1879" w:rsidRPr="5A827A10">
        <w:rPr>
          <w:rFonts w:ascii="Cavolini" w:eastAsia="Calibri" w:hAnsi="Cavolini" w:cs="Cavolini"/>
          <w:sz w:val="24"/>
          <w:szCs w:val="24"/>
          <w:lang w:eastAsia="en-US"/>
        </w:rPr>
        <w:t>rmantsamling for Skjåk,</w:t>
      </w:r>
      <w:r w:rsidR="556F15B2" w:rsidRPr="5A827A10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="1F0D1879" w:rsidRPr="5A827A10">
        <w:rPr>
          <w:rFonts w:ascii="Cavolini" w:eastAsia="Calibri" w:hAnsi="Cavolini" w:cs="Cavolini"/>
          <w:sz w:val="24"/>
          <w:szCs w:val="24"/>
          <w:lang w:eastAsia="en-US"/>
        </w:rPr>
        <w:t xml:space="preserve">Lom og Vågå i </w:t>
      </w:r>
      <w:proofErr w:type="spellStart"/>
      <w:r w:rsidR="1F0D1879" w:rsidRPr="5A827A10">
        <w:rPr>
          <w:rFonts w:ascii="Cavolini" w:eastAsia="Calibri" w:hAnsi="Cavolini" w:cs="Cavolini"/>
          <w:sz w:val="24"/>
          <w:szCs w:val="24"/>
          <w:lang w:eastAsia="en-US"/>
        </w:rPr>
        <w:t>Presthaugen</w:t>
      </w:r>
      <w:proofErr w:type="spellEnd"/>
      <w:r w:rsidR="086A90DA" w:rsidRPr="5A827A10">
        <w:rPr>
          <w:rFonts w:ascii="Cavolini" w:eastAsia="Calibri" w:hAnsi="Cavolini" w:cs="Cavolini"/>
          <w:sz w:val="24"/>
          <w:szCs w:val="24"/>
          <w:lang w:eastAsia="en-US"/>
        </w:rPr>
        <w:t>. Informasjon om Kirkens Nødhjelp sin fasteaksjon</w:t>
      </w:r>
      <w:r w:rsidR="7E689E29" w:rsidRPr="5A827A10">
        <w:rPr>
          <w:rFonts w:ascii="Cavolini" w:eastAsia="Calibri" w:hAnsi="Cavolini" w:cs="Cavolini"/>
          <w:sz w:val="24"/>
          <w:szCs w:val="24"/>
          <w:lang w:eastAsia="en-US"/>
        </w:rPr>
        <w:t>,</w:t>
      </w:r>
      <w:r w:rsidR="086A90DA" w:rsidRPr="5A827A10">
        <w:rPr>
          <w:rFonts w:ascii="Cavolini" w:eastAsia="Calibri" w:hAnsi="Cavolini" w:cs="Cavolini"/>
          <w:sz w:val="24"/>
          <w:szCs w:val="24"/>
          <w:lang w:eastAsia="en-US"/>
        </w:rPr>
        <w:t xml:space="preserve"> som </w:t>
      </w:r>
      <w:r w:rsidR="00967E9A" w:rsidRPr="5A827A10">
        <w:rPr>
          <w:rFonts w:ascii="Cavolini" w:eastAsia="Calibri" w:hAnsi="Cavolini" w:cs="Cavolini"/>
          <w:sz w:val="24"/>
          <w:szCs w:val="24"/>
          <w:lang w:eastAsia="en-US"/>
        </w:rPr>
        <w:t>v</w:t>
      </w:r>
      <w:r w:rsidR="5ED82738" w:rsidRPr="5A827A10">
        <w:rPr>
          <w:rFonts w:ascii="Cavolini" w:eastAsia="Calibri" w:hAnsi="Cavolini" w:cs="Cavolini"/>
          <w:sz w:val="24"/>
          <w:szCs w:val="24"/>
          <w:lang w:eastAsia="en-US"/>
        </w:rPr>
        <w:t xml:space="preserve">art </w:t>
      </w:r>
      <w:r w:rsidR="00967E9A" w:rsidRPr="5A827A10">
        <w:rPr>
          <w:rFonts w:ascii="Cavolini" w:eastAsia="Calibri" w:hAnsi="Cavolini" w:cs="Cavolini"/>
          <w:sz w:val="24"/>
          <w:szCs w:val="24"/>
          <w:lang w:eastAsia="en-US"/>
        </w:rPr>
        <w:t xml:space="preserve"> gjennom</w:t>
      </w:r>
      <w:r w:rsidR="00053185" w:rsidRPr="5A827A10">
        <w:rPr>
          <w:rFonts w:ascii="Cavolini" w:eastAsia="Calibri" w:hAnsi="Cavolini" w:cs="Cavolini"/>
          <w:sz w:val="24"/>
          <w:szCs w:val="24"/>
          <w:lang w:eastAsia="en-US"/>
        </w:rPr>
        <w:t>f</w:t>
      </w:r>
      <w:r w:rsidR="008142CD" w:rsidRPr="5A827A10">
        <w:rPr>
          <w:rFonts w:ascii="Cavolini" w:eastAsia="Calibri" w:hAnsi="Cavolini" w:cs="Cavolini"/>
          <w:sz w:val="24"/>
          <w:szCs w:val="24"/>
          <w:lang w:eastAsia="en-US"/>
        </w:rPr>
        <w:t xml:space="preserve">ørt </w:t>
      </w:r>
      <w:r w:rsidR="00B65B4C" w:rsidRPr="5A827A10">
        <w:rPr>
          <w:rFonts w:ascii="Cavolini" w:eastAsia="Calibri" w:hAnsi="Cavolini" w:cs="Cavolini"/>
          <w:sz w:val="24"/>
          <w:szCs w:val="24"/>
          <w:lang w:eastAsia="en-US"/>
        </w:rPr>
        <w:t xml:space="preserve">8.april </w:t>
      </w:r>
    </w:p>
    <w:p w14:paraId="7B3522BC" w14:textId="28D28BA9" w:rsidR="00530F03" w:rsidRPr="00B65B4C" w:rsidRDefault="00FB1651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65E5FB66">
        <w:rPr>
          <w:rFonts w:ascii="Cavolini" w:eastAsia="Calibri" w:hAnsi="Cavolini" w:cs="Cavolini"/>
          <w:sz w:val="24"/>
          <w:szCs w:val="24"/>
          <w:lang w:eastAsia="en-US"/>
        </w:rPr>
        <w:t>Result</w:t>
      </w:r>
      <w:r w:rsidR="008142CD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atet var på </w:t>
      </w:r>
      <w:r w:rsidR="00263ED9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i Skjåk </w:t>
      </w:r>
      <w:r w:rsidR="14422B60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og Nordberg </w:t>
      </w:r>
      <w:r w:rsidR="00263ED9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sokn </w:t>
      </w:r>
      <w:r w:rsidR="2B603377" w:rsidRPr="65E5FB66">
        <w:rPr>
          <w:rFonts w:ascii="Cavolini" w:eastAsia="Calibri" w:hAnsi="Cavolini" w:cs="Cavolini"/>
          <w:sz w:val="24"/>
          <w:szCs w:val="24"/>
          <w:lang w:eastAsia="en-US"/>
        </w:rPr>
        <w:t>totalt 24 419,-</w:t>
      </w:r>
      <w:r w:rsidR="00530F03" w:rsidRPr="65E5FB66">
        <w:rPr>
          <w:rFonts w:ascii="Cavolini" w:eastAsia="Calibri" w:hAnsi="Cavolini" w:cs="Cavolini"/>
          <w:sz w:val="24"/>
          <w:szCs w:val="24"/>
          <w:lang w:eastAsia="en-US"/>
        </w:rPr>
        <w:t>kr.</w:t>
      </w:r>
      <w:r w:rsidR="00B65B4C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="00544506" w:rsidRPr="65E5FB66">
        <w:rPr>
          <w:rFonts w:ascii="Cavolini" w:eastAsia="Calibri" w:hAnsi="Cavolini" w:cs="Cavolini"/>
          <w:sz w:val="24"/>
          <w:szCs w:val="24"/>
          <w:lang w:eastAsia="en-US"/>
        </w:rPr>
        <w:t>noko som er eit særs godt resultat!</w:t>
      </w:r>
    </w:p>
    <w:p w14:paraId="0F452897" w14:textId="41C66353" w:rsidR="00EC0AE2" w:rsidRPr="00B65B4C" w:rsidRDefault="00FB1651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65E5FB66">
        <w:rPr>
          <w:rFonts w:ascii="Cavolini" w:eastAsia="Calibri" w:hAnsi="Cavolini" w:cs="Cavolini"/>
          <w:sz w:val="24"/>
          <w:szCs w:val="24"/>
          <w:lang w:eastAsia="en-US"/>
        </w:rPr>
        <w:lastRenderedPageBreak/>
        <w:t>R</w:t>
      </w:r>
      <w:r w:rsidR="00967E9A" w:rsidRPr="65E5FB66">
        <w:rPr>
          <w:rFonts w:ascii="Cavolini" w:eastAsia="Calibri" w:hAnsi="Cavolini" w:cs="Cavolini"/>
          <w:sz w:val="24"/>
          <w:szCs w:val="24"/>
          <w:lang w:eastAsia="en-US"/>
        </w:rPr>
        <w:t>akar dugnadane</w:t>
      </w:r>
      <w:r w:rsidR="00E7016B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på</w:t>
      </w:r>
      <w:r w:rsidR="00967E9A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="00263ED9" w:rsidRPr="65E5FB66">
        <w:rPr>
          <w:rFonts w:ascii="Cavolini" w:eastAsia="Calibri" w:hAnsi="Cavolini" w:cs="Cavolini"/>
          <w:sz w:val="24"/>
          <w:szCs w:val="24"/>
          <w:lang w:eastAsia="en-US"/>
        </w:rPr>
        <w:t>kyrkjegardane</w:t>
      </w:r>
      <w:r w:rsidR="00967E9A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>v</w:t>
      </w:r>
      <w:r w:rsidR="0022244A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art avvikla </w:t>
      </w:r>
      <w:r w:rsidR="00B65B4C" w:rsidRPr="65E5FB66">
        <w:rPr>
          <w:rFonts w:ascii="Cavolini" w:eastAsia="Calibri" w:hAnsi="Cavolini" w:cs="Cavolini"/>
          <w:sz w:val="24"/>
          <w:szCs w:val="24"/>
          <w:lang w:eastAsia="en-US"/>
        </w:rPr>
        <w:t>2</w:t>
      </w:r>
      <w:r w:rsidR="00D0746D" w:rsidRPr="65E5FB66">
        <w:rPr>
          <w:rFonts w:ascii="Cavolini" w:eastAsia="Calibri" w:hAnsi="Cavolini" w:cs="Cavolini"/>
          <w:sz w:val="24"/>
          <w:szCs w:val="24"/>
          <w:lang w:eastAsia="en-US"/>
        </w:rPr>
        <w:t>.</w:t>
      </w:r>
      <w:r w:rsidR="0022244A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og </w:t>
      </w:r>
      <w:r w:rsidR="00B65B4C" w:rsidRPr="65E5FB66">
        <w:rPr>
          <w:rFonts w:ascii="Cavolini" w:eastAsia="Calibri" w:hAnsi="Cavolini" w:cs="Cavolini"/>
          <w:sz w:val="24"/>
          <w:szCs w:val="24"/>
          <w:lang w:eastAsia="en-US"/>
        </w:rPr>
        <w:t>12</w:t>
      </w:r>
      <w:r w:rsidR="0031620D" w:rsidRPr="65E5FB66">
        <w:rPr>
          <w:rFonts w:ascii="Cavolini" w:eastAsia="Calibri" w:hAnsi="Cavolini" w:cs="Cavolini"/>
          <w:sz w:val="24"/>
          <w:szCs w:val="24"/>
          <w:lang w:eastAsia="en-US"/>
        </w:rPr>
        <w:t>.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>mai  Der</w:t>
      </w:r>
      <w:r w:rsidR="00EC57C8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skulle </w:t>
      </w:r>
      <w:r w:rsidR="00263ED9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>konfirmantane</w:t>
      </w:r>
      <w:r w:rsidR="00EC57C8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møte</w:t>
      </w:r>
      <w:r w:rsidR="4DF580B7" w:rsidRPr="65E5FB66">
        <w:rPr>
          <w:rFonts w:ascii="Cavolini" w:eastAsia="Calibri" w:hAnsi="Cavolini" w:cs="Cavolini"/>
          <w:sz w:val="24"/>
          <w:szCs w:val="24"/>
          <w:lang w:eastAsia="en-US"/>
        </w:rPr>
        <w:t>,</w:t>
      </w:r>
      <w:r w:rsidR="00EC57C8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="00681919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saman </w:t>
      </w:r>
      <w:r w:rsidR="00263ED9" w:rsidRPr="65E5FB66">
        <w:rPr>
          <w:rFonts w:ascii="Cavolini" w:eastAsia="Calibri" w:hAnsi="Cavolini" w:cs="Cavolini"/>
          <w:sz w:val="24"/>
          <w:szCs w:val="24"/>
          <w:lang w:eastAsia="en-US"/>
        </w:rPr>
        <w:t>med ein vaksen og rive</w:t>
      </w:r>
    </w:p>
    <w:p w14:paraId="68B582DF" w14:textId="77777777" w:rsidR="00CA689F" w:rsidRPr="00B65B4C" w:rsidRDefault="00FB1651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65E5FB66">
        <w:rPr>
          <w:rFonts w:ascii="Cavolini" w:eastAsia="Calibri" w:hAnsi="Cavolini" w:cs="Cavolini"/>
          <w:sz w:val="24"/>
          <w:szCs w:val="24"/>
          <w:lang w:eastAsia="en-US"/>
        </w:rPr>
        <w:t>K</w:t>
      </w:r>
      <w:r w:rsidR="00E7016B" w:rsidRPr="65E5FB66">
        <w:rPr>
          <w:rFonts w:ascii="Cavolini" w:eastAsia="Calibri" w:hAnsi="Cavolini" w:cs="Cavolini"/>
          <w:sz w:val="24"/>
          <w:szCs w:val="24"/>
          <w:lang w:eastAsia="en-US"/>
        </w:rPr>
        <w:t>onfirmantbryllaup</w:t>
      </w:r>
      <w:r w:rsidR="00FD1F91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i</w:t>
      </w:r>
      <w:r w:rsidR="00263ED9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år vart lagt til </w:t>
      </w:r>
      <w:r w:rsidR="00B65B4C" w:rsidRPr="65E5FB66">
        <w:rPr>
          <w:rFonts w:ascii="Cavolini" w:eastAsia="Calibri" w:hAnsi="Cavolini" w:cs="Cavolini"/>
          <w:sz w:val="24"/>
          <w:szCs w:val="24"/>
          <w:lang w:eastAsia="en-US"/>
        </w:rPr>
        <w:t>4</w:t>
      </w:r>
      <w:r w:rsidR="00EC57C8" w:rsidRPr="65E5FB66">
        <w:rPr>
          <w:rFonts w:ascii="Cavolini" w:eastAsia="Calibri" w:hAnsi="Cavolini" w:cs="Cavolini"/>
          <w:sz w:val="24"/>
          <w:szCs w:val="24"/>
          <w:lang w:eastAsia="en-US"/>
        </w:rPr>
        <w:t>.</w:t>
      </w:r>
      <w:r w:rsidR="00544506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>juni i Skjåk .</w:t>
      </w:r>
      <w:r w:rsidR="0046302D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="00263ED9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Endre Skjåk </w:t>
      </w:r>
      <w:r w:rsidR="0046302D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las  den gamle </w:t>
      </w:r>
      <w:proofErr w:type="spellStart"/>
      <w:r w:rsidR="0046302D" w:rsidRPr="65E5FB66">
        <w:rPr>
          <w:rFonts w:ascii="Cavolini" w:eastAsia="Calibri" w:hAnsi="Cavolini" w:cs="Cavolini"/>
          <w:sz w:val="24"/>
          <w:szCs w:val="24"/>
          <w:lang w:eastAsia="en-US"/>
        </w:rPr>
        <w:t>bodsmannsbøna</w:t>
      </w:r>
      <w:proofErr w:type="spellEnd"/>
      <w:r w:rsidR="0046302D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="0022244A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og </w:t>
      </w:r>
      <w:r w:rsidR="0046302D" w:rsidRPr="65E5FB66">
        <w:rPr>
          <w:rFonts w:ascii="Cavolini" w:eastAsia="Calibri" w:hAnsi="Cavolini" w:cs="Cavolini"/>
          <w:sz w:val="24"/>
          <w:szCs w:val="24"/>
          <w:lang w:eastAsia="en-US"/>
        </w:rPr>
        <w:t>«</w:t>
      </w:r>
      <w:proofErr w:type="spellStart"/>
      <w:r w:rsidR="0046302D" w:rsidRPr="65E5FB66">
        <w:rPr>
          <w:rFonts w:ascii="Cavolini" w:eastAsia="Calibri" w:hAnsi="Cavolini" w:cs="Cavolini"/>
          <w:sz w:val="24"/>
          <w:szCs w:val="24"/>
          <w:lang w:eastAsia="en-US"/>
        </w:rPr>
        <w:t>gjestbodshopen</w:t>
      </w:r>
      <w:proofErr w:type="spellEnd"/>
      <w:r w:rsidR="0046302D" w:rsidRPr="65E5FB66">
        <w:rPr>
          <w:rFonts w:ascii="Cavolini" w:eastAsia="Calibri" w:hAnsi="Cavolini" w:cs="Cavolini"/>
          <w:sz w:val="24"/>
          <w:szCs w:val="24"/>
          <w:lang w:eastAsia="en-US"/>
        </w:rPr>
        <w:t>» gjekk til</w:t>
      </w:r>
      <w:r w:rsidR="0022244A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ei festpynta  </w:t>
      </w:r>
      <w:proofErr w:type="spellStart"/>
      <w:r w:rsidR="0022244A" w:rsidRPr="65E5FB66">
        <w:rPr>
          <w:rFonts w:ascii="Cavolini" w:eastAsia="Calibri" w:hAnsi="Cavolini" w:cs="Cavolini"/>
          <w:sz w:val="24"/>
          <w:szCs w:val="24"/>
          <w:lang w:eastAsia="en-US"/>
        </w:rPr>
        <w:t>kyrkjestugu</w:t>
      </w:r>
      <w:proofErr w:type="spellEnd"/>
      <w:r w:rsidR="00263ED9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="0022244A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,der </w:t>
      </w:r>
      <w:r w:rsidR="00263ED9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det vart servert  </w:t>
      </w:r>
      <w:proofErr w:type="spellStart"/>
      <w:r w:rsidR="0022244A" w:rsidRPr="65E5FB66">
        <w:rPr>
          <w:rFonts w:ascii="Cavolini" w:eastAsia="Calibri" w:hAnsi="Cavolini" w:cs="Cavolini"/>
          <w:sz w:val="24"/>
          <w:szCs w:val="24"/>
          <w:lang w:eastAsia="en-US"/>
        </w:rPr>
        <w:t>rumgrau</w:t>
      </w:r>
      <w:r w:rsidR="005E0C47" w:rsidRPr="65E5FB66">
        <w:rPr>
          <w:rFonts w:ascii="Cavolini" w:eastAsia="Calibri" w:hAnsi="Cavolini" w:cs="Cavolini"/>
          <w:sz w:val="24"/>
          <w:szCs w:val="24"/>
          <w:lang w:eastAsia="en-US"/>
        </w:rPr>
        <w:t>t</w:t>
      </w:r>
      <w:proofErr w:type="spellEnd"/>
      <w:r w:rsidR="005E0C47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, </w:t>
      </w:r>
      <w:r w:rsidR="00EE4C67" w:rsidRPr="65E5FB66">
        <w:rPr>
          <w:rFonts w:ascii="Cavolini" w:eastAsia="Calibri" w:hAnsi="Cavolini" w:cs="Cavolini"/>
          <w:sz w:val="24"/>
          <w:szCs w:val="24"/>
          <w:lang w:eastAsia="en-US"/>
        </w:rPr>
        <w:t>og spekemat</w:t>
      </w:r>
      <w:r w:rsidR="00510F29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spyd </w:t>
      </w:r>
      <w:r w:rsidR="00CA689F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Kaffe og </w:t>
      </w:r>
      <w:r w:rsidR="00B65B4C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kake </w:t>
      </w:r>
      <w:r w:rsidR="00CA689F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til dessert </w:t>
      </w:r>
      <w:r w:rsidR="00B65B4C" w:rsidRPr="65E5FB66">
        <w:rPr>
          <w:rFonts w:ascii="Cavolini" w:eastAsia="Calibri" w:hAnsi="Cavolini" w:cs="Cavolini"/>
          <w:sz w:val="24"/>
          <w:szCs w:val="24"/>
          <w:lang w:eastAsia="en-US"/>
        </w:rPr>
        <w:t>.Vi hadde ikkje vikarprest, men Endre Skjåk leia seremoni stødig igjennom.</w:t>
      </w:r>
    </w:p>
    <w:p w14:paraId="0A1A3E61" w14:textId="77777777" w:rsidR="0046302D" w:rsidRPr="00B65B4C" w:rsidRDefault="00EE4C67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="00263ED9" w:rsidRPr="65E5FB66">
        <w:rPr>
          <w:rFonts w:ascii="Cavolini" w:eastAsia="Calibri" w:hAnsi="Cavolini" w:cs="Cavolini"/>
          <w:sz w:val="24"/>
          <w:szCs w:val="24"/>
          <w:lang w:eastAsia="en-US"/>
        </w:rPr>
        <w:t>Samtalte om gamle tradisjonar knytt opp mot gjestebod.</w:t>
      </w:r>
      <w:r w:rsidR="00510F29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="0046302D" w:rsidRPr="65E5FB66">
        <w:rPr>
          <w:rFonts w:ascii="Cavolini" w:eastAsia="Calibri" w:hAnsi="Cavolini" w:cs="Cavolini"/>
          <w:sz w:val="24"/>
          <w:szCs w:val="24"/>
          <w:lang w:eastAsia="en-US"/>
        </w:rPr>
        <w:t>Elles var oppgåvene fordelt på konfirmantane.</w:t>
      </w:r>
    </w:p>
    <w:p w14:paraId="4832E38E" w14:textId="77777777" w:rsidR="0031620D" w:rsidRPr="00B65B4C" w:rsidRDefault="00B65B4C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65E5FB66">
        <w:rPr>
          <w:rFonts w:ascii="Cavolini" w:eastAsia="Calibri" w:hAnsi="Cavolini" w:cs="Cavolini"/>
          <w:sz w:val="24"/>
          <w:szCs w:val="24"/>
          <w:lang w:eastAsia="en-US"/>
        </w:rPr>
        <w:t>30</w:t>
      </w:r>
      <w:r w:rsidR="00AA2E72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.august var det samtalemesse i 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>Nordberg</w:t>
      </w:r>
      <w:r w:rsidR="00AA2E72" w:rsidRPr="65E5FB66">
        <w:rPr>
          <w:rFonts w:ascii="Cavolini" w:eastAsia="Calibri" w:hAnsi="Cavolini" w:cs="Cavolini"/>
          <w:sz w:val="24"/>
          <w:szCs w:val="24"/>
          <w:lang w:eastAsia="en-US"/>
        </w:rPr>
        <w:t>,</w:t>
      </w:r>
      <w:r w:rsidR="00F36C53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="00263ED9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Konfirmantane stilte spørsmåla og 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vikarprest frå Lesja Magnus Halle </w:t>
      </w:r>
      <w:r w:rsidR="00263ED9" w:rsidRPr="65E5FB66">
        <w:rPr>
          <w:rFonts w:ascii="Cavolini" w:eastAsia="Calibri" w:hAnsi="Cavolini" w:cs="Cavolini"/>
          <w:sz w:val="24"/>
          <w:szCs w:val="24"/>
          <w:lang w:eastAsia="en-US"/>
        </w:rPr>
        <w:t>måtte svare .</w:t>
      </w:r>
      <w:r w:rsidR="00DF3B04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Vi hadde flotte </w:t>
      </w:r>
      <w:r w:rsidR="00D0746D" w:rsidRPr="65E5FB66">
        <w:rPr>
          <w:rFonts w:ascii="Cavolini" w:eastAsia="Calibri" w:hAnsi="Cavolini" w:cs="Cavolini"/>
          <w:sz w:val="24"/>
          <w:szCs w:val="24"/>
          <w:lang w:eastAsia="en-US"/>
        </w:rPr>
        <w:t>2</w:t>
      </w:r>
      <w:r w:rsidR="00DF3B04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konfirmasjonsmesser med fulle kyrkjer.</w:t>
      </w:r>
      <w:r w:rsidR="0031620D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Planlagt </w:t>
      </w:r>
      <w:r w:rsidR="00DF3B04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 attpålag med gokart køyring i Botn og mat på </w:t>
      </w:r>
      <w:r w:rsidR="00F912DE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Dønfoss camping </w:t>
      </w:r>
      <w:r w:rsidR="0031620D"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,vart diverre </w:t>
      </w:r>
      <w:r w:rsidRPr="65E5FB66">
        <w:rPr>
          <w:rFonts w:ascii="Cavolini" w:eastAsia="Calibri" w:hAnsi="Cavolini" w:cs="Cavolini"/>
          <w:sz w:val="24"/>
          <w:szCs w:val="24"/>
          <w:lang w:eastAsia="en-US"/>
        </w:rPr>
        <w:t>ikkje som planlagt, grunna ymse omstende 7.juni 2026 skal det vere motormesse med Jan Erik (Autofil)Larsen ,der konfirmantane frå 2024-2025-2026 skal vere med</w:t>
      </w:r>
    </w:p>
    <w:p w14:paraId="16671E99" w14:textId="77777777" w:rsidR="0031620D" w:rsidRPr="00B65B4C" w:rsidRDefault="00DF3B04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65E5FB66">
        <w:rPr>
          <w:rFonts w:ascii="Cavolini" w:eastAsia="Calibri" w:hAnsi="Cavolini" w:cs="Cavolini"/>
          <w:sz w:val="24"/>
          <w:szCs w:val="24"/>
          <w:lang w:eastAsia="en-US"/>
        </w:rPr>
        <w:t xml:space="preserve">Evalueringa vi gjennomførte med konfirmantane syner at dei er godt nøgde med opplegget       </w:t>
      </w:r>
    </w:p>
    <w:p w14:paraId="6C43662B" w14:textId="336D7ACD" w:rsidR="00DD18C1" w:rsidRDefault="00B65B4C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67E9F628">
        <w:rPr>
          <w:rFonts w:ascii="Cavolini" w:eastAsia="Calibri" w:hAnsi="Cavolini" w:cs="Cavolini"/>
          <w:sz w:val="24"/>
          <w:szCs w:val="24"/>
          <w:lang w:eastAsia="en-US"/>
        </w:rPr>
        <w:t>I 2025 har det og vore servert varm mat på</w:t>
      </w:r>
      <w:r w:rsidR="1D8E81AA" w:rsidRPr="67E9F628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="0031620D" w:rsidRPr="67E9F628">
        <w:rPr>
          <w:rFonts w:ascii="Cavolini" w:eastAsia="Calibri" w:hAnsi="Cavolini" w:cs="Cavolini"/>
          <w:sz w:val="24"/>
          <w:szCs w:val="24"/>
          <w:lang w:eastAsia="en-US"/>
        </w:rPr>
        <w:t xml:space="preserve">konfirmantsamlingane </w:t>
      </w:r>
    </w:p>
    <w:p w14:paraId="79397692" w14:textId="72EE774A" w:rsidR="67B9ABFA" w:rsidRDefault="0C1F5709" w:rsidP="67E9F628">
      <w:pPr>
        <w:spacing w:after="200" w:line="276" w:lineRule="auto"/>
        <w:rPr>
          <w:rFonts w:ascii="Cavolini" w:eastAsia="Calibri" w:hAnsi="Cavolini" w:cs="Cavolini"/>
          <w:sz w:val="24"/>
          <w:szCs w:val="24"/>
          <w:lang w:eastAsia="en-US"/>
        </w:rPr>
      </w:pPr>
      <w:r w:rsidRPr="67E9F628">
        <w:rPr>
          <w:rFonts w:ascii="Cavolini" w:eastAsia="Calibri" w:hAnsi="Cavolini" w:cs="Cavolini"/>
          <w:sz w:val="24"/>
          <w:szCs w:val="24"/>
          <w:lang w:eastAsia="en-US"/>
        </w:rPr>
        <w:t xml:space="preserve">                                   Frå konfirmantbryllaup</w:t>
      </w:r>
    </w:p>
    <w:p w14:paraId="17952BB6" w14:textId="7412F089" w:rsidR="4FBB2539" w:rsidRDefault="4FBB2539" w:rsidP="65E5FB66">
      <w:pPr>
        <w:spacing w:after="200" w:line="276" w:lineRule="auto"/>
      </w:pPr>
      <w:r>
        <w:rPr>
          <w:noProof/>
        </w:rPr>
        <w:drawing>
          <wp:inline distT="0" distB="0" distL="0" distR="0" wp14:anchorId="49FC6E33" wp14:editId="291724A1">
            <wp:extent cx="1914525" cy="2419375"/>
            <wp:effectExtent l="0" t="0" r="0" b="0"/>
            <wp:docPr id="1693942358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7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4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6AC7917A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  <w:r w:rsidR="41AFCFDE" w:rsidRPr="6AC7917A">
        <w:rPr>
          <w:rFonts w:ascii="Cavolini" w:eastAsia="Calibri" w:hAnsi="Cavolini" w:cs="Cavolini"/>
          <w:sz w:val="24"/>
          <w:szCs w:val="24"/>
          <w:lang w:eastAsia="en-US"/>
        </w:rPr>
        <w:t xml:space="preserve">  </w:t>
      </w:r>
      <w:r w:rsidR="41AFCFDE">
        <w:rPr>
          <w:noProof/>
        </w:rPr>
        <w:drawing>
          <wp:inline distT="0" distB="0" distL="0" distR="0" wp14:anchorId="52F73749" wp14:editId="65FDE141">
            <wp:extent cx="1590346" cy="1800000"/>
            <wp:effectExtent l="0" t="0" r="0" b="0"/>
            <wp:docPr id="13693111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885831" name="Picture 1474885831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34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1AFCFDE" w:rsidRPr="6AC7917A">
        <w:rPr>
          <w:rFonts w:ascii="Cavolini" w:eastAsia="Calibri" w:hAnsi="Cavolini" w:cs="Cavolini"/>
          <w:sz w:val="24"/>
          <w:szCs w:val="24"/>
          <w:lang w:eastAsia="en-US"/>
        </w:rPr>
        <w:t xml:space="preserve">   </w:t>
      </w:r>
      <w:r w:rsidR="41AFCFDE">
        <w:rPr>
          <w:noProof/>
        </w:rPr>
        <w:drawing>
          <wp:inline distT="0" distB="0" distL="0" distR="0" wp14:anchorId="0D0E833E" wp14:editId="015ABC7B">
            <wp:extent cx="1800000" cy="1800000"/>
            <wp:effectExtent l="0" t="0" r="0" b="0"/>
            <wp:docPr id="8274200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272039" name="Picture 55127203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1AFCFDE" w:rsidRPr="6AC7917A">
        <w:rPr>
          <w:rFonts w:ascii="Cavolini" w:eastAsia="Calibri" w:hAnsi="Cavolini" w:cs="Cavolini"/>
          <w:sz w:val="24"/>
          <w:szCs w:val="24"/>
          <w:lang w:eastAsia="en-US"/>
        </w:rPr>
        <w:t xml:space="preserve">                  </w:t>
      </w:r>
    </w:p>
    <w:p w14:paraId="7E9F542B" w14:textId="30020FDC" w:rsidR="002D42AD" w:rsidRDefault="58EF95D9" w:rsidP="67B9ABFA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eastAsia="Calibri" w:hAnsi="Cavolini" w:cs="Cavolini"/>
          <w:sz w:val="24"/>
          <w:szCs w:val="24"/>
          <w:lang w:eastAsia="en-US"/>
        </w:rPr>
      </w:pPr>
      <w:r w:rsidRPr="67B9ABFA">
        <w:rPr>
          <w:rFonts w:ascii="Cavolini" w:eastAsia="Calibri" w:hAnsi="Cavolini" w:cs="Cavolini"/>
          <w:sz w:val="24"/>
          <w:szCs w:val="24"/>
          <w:lang w:eastAsia="en-US"/>
        </w:rPr>
        <w:t xml:space="preserve">                                   </w:t>
      </w:r>
    </w:p>
    <w:p w14:paraId="68833B3E" w14:textId="77777777" w:rsidR="00C140F8" w:rsidRDefault="744A6D1C" w:rsidP="67E9F628">
      <w:pPr>
        <w:spacing w:after="200" w:line="276" w:lineRule="auto"/>
        <w:rPr>
          <w:rFonts w:ascii="Cavolini" w:eastAsia="Calibri" w:hAnsi="Cavolini" w:cs="Cavolini"/>
          <w:sz w:val="24"/>
          <w:szCs w:val="24"/>
          <w:lang w:eastAsia="en-US"/>
        </w:rPr>
      </w:pPr>
      <w:r w:rsidRPr="67E9F628">
        <w:rPr>
          <w:rFonts w:ascii="Cavolini" w:eastAsia="Calibri" w:hAnsi="Cavolini" w:cs="Cavolini"/>
          <w:sz w:val="24"/>
          <w:szCs w:val="24"/>
          <w:lang w:eastAsia="en-US"/>
        </w:rPr>
        <w:t xml:space="preserve"> </w:t>
      </w:r>
    </w:p>
    <w:p w14:paraId="35CABDC8" w14:textId="77777777" w:rsidR="00C140F8" w:rsidRDefault="00C140F8" w:rsidP="67E9F628">
      <w:pPr>
        <w:spacing w:after="200" w:line="276" w:lineRule="auto"/>
        <w:rPr>
          <w:rFonts w:ascii="Cavolini" w:eastAsia="Calibri" w:hAnsi="Cavolini" w:cs="Cavolini"/>
          <w:sz w:val="24"/>
          <w:szCs w:val="24"/>
          <w:lang w:eastAsia="en-US"/>
        </w:rPr>
      </w:pPr>
    </w:p>
    <w:p w14:paraId="5FA4A4D6" w14:textId="0D84AC18" w:rsidR="002D42AD" w:rsidRPr="00B65B4C" w:rsidRDefault="002D42AD" w:rsidP="67E9F628">
      <w:pPr>
        <w:spacing w:after="200" w:line="276" w:lineRule="auto"/>
        <w:rPr>
          <w:rFonts w:ascii="Cavolini" w:eastAsia="Cavolini" w:hAnsi="Cavolini" w:cs="Cavolini"/>
          <w:sz w:val="24"/>
          <w:szCs w:val="24"/>
        </w:rPr>
      </w:pPr>
      <w:r w:rsidRPr="67E9F628">
        <w:rPr>
          <w:rFonts w:ascii="Cavolini" w:eastAsia="Cavolini" w:hAnsi="Cavolini" w:cs="Cavolini"/>
          <w:b/>
          <w:bCs/>
          <w:sz w:val="24"/>
          <w:szCs w:val="24"/>
        </w:rPr>
        <w:t>Gudstenester/messer</w:t>
      </w:r>
      <w:r w:rsidR="0025365D" w:rsidRPr="67E9F628">
        <w:rPr>
          <w:rFonts w:ascii="Cavolini" w:eastAsia="Cavolini" w:hAnsi="Cavolini" w:cs="Cavolini"/>
          <w:b/>
          <w:bCs/>
          <w:sz w:val="24"/>
          <w:szCs w:val="24"/>
        </w:rPr>
        <w:t xml:space="preserve"> </w:t>
      </w:r>
      <w:r w:rsidRPr="67E9F628">
        <w:rPr>
          <w:rFonts w:ascii="Cavolini" w:eastAsia="Cavolini" w:hAnsi="Cavolini" w:cs="Cavolini"/>
          <w:b/>
          <w:bCs/>
          <w:sz w:val="24"/>
          <w:szCs w:val="24"/>
        </w:rPr>
        <w:t>:</w:t>
      </w:r>
      <w:r w:rsidRPr="67E9F628">
        <w:rPr>
          <w:rFonts w:ascii="Cavolini" w:eastAsia="Cavolini" w:hAnsi="Cavolini" w:cs="Cavolini"/>
          <w:sz w:val="24"/>
          <w:szCs w:val="24"/>
        </w:rPr>
        <w:t xml:space="preserve">Det har vore halde  messer i kyrkjene våre i tillegg  </w:t>
      </w:r>
      <w:r w:rsidR="6E5E5FAB" w:rsidRPr="67E9F628">
        <w:rPr>
          <w:rFonts w:ascii="Cavolini" w:eastAsia="Cavolini" w:hAnsi="Cavolini" w:cs="Cavolini"/>
          <w:sz w:val="24"/>
          <w:szCs w:val="24"/>
        </w:rPr>
        <w:t xml:space="preserve">til </w:t>
      </w:r>
      <w:r w:rsidRPr="67E9F628">
        <w:rPr>
          <w:rFonts w:ascii="Cavolini" w:eastAsia="Cavolini" w:hAnsi="Cavolini" w:cs="Cavolini"/>
          <w:sz w:val="24"/>
          <w:szCs w:val="24"/>
        </w:rPr>
        <w:t xml:space="preserve">8 samlingar i Kraftverket  og 4 felles messer med Lom </w:t>
      </w:r>
    </w:p>
    <w:p w14:paraId="02C182AD" w14:textId="77777777" w:rsidR="00AF3EA1" w:rsidRPr="00B65B4C" w:rsidRDefault="002235E7" w:rsidP="65E5FB66">
      <w:pPr>
        <w:rPr>
          <w:rFonts w:ascii="Cavolini" w:eastAsia="Cavolini" w:hAnsi="Cavolini" w:cs="Cavolini"/>
          <w:sz w:val="24"/>
          <w:szCs w:val="24"/>
        </w:rPr>
      </w:pPr>
      <w:r w:rsidRPr="65E5FB66">
        <w:rPr>
          <w:rFonts w:ascii="Cavolini" w:eastAsia="Cavolini" w:hAnsi="Cavolini" w:cs="Cavolini"/>
          <w:sz w:val="24"/>
          <w:szCs w:val="24"/>
        </w:rPr>
        <w:t>Vi byrjar å få til ei brei ressurs gruppe i kyrkja :</w:t>
      </w:r>
      <w:r w:rsidR="002D42AD" w:rsidRPr="65E5FB66">
        <w:rPr>
          <w:rFonts w:ascii="Cavolini" w:eastAsia="Cavolini" w:hAnsi="Cavolini" w:cs="Cavolini"/>
          <w:sz w:val="24"/>
          <w:szCs w:val="24"/>
        </w:rPr>
        <w:t xml:space="preserve">Forsongarane er etablert fast og er ei god støtte i messene </w:t>
      </w:r>
      <w:r w:rsidRPr="65E5FB66">
        <w:rPr>
          <w:rFonts w:ascii="Cavolini" w:eastAsia="Cavolini" w:hAnsi="Cavolini" w:cs="Cavolini"/>
          <w:sz w:val="24"/>
          <w:szCs w:val="24"/>
        </w:rPr>
        <w:t xml:space="preserve">Tekstlesargruppe på 8 personar er på plass </w:t>
      </w:r>
    </w:p>
    <w:p w14:paraId="54713ABF" w14:textId="77777777" w:rsidR="00493748" w:rsidRPr="00B65B4C" w:rsidRDefault="002235E7" w:rsidP="65E5FB66">
      <w:pPr>
        <w:rPr>
          <w:rFonts w:ascii="Cavolini" w:eastAsia="Cavolini" w:hAnsi="Cavolini" w:cs="Cavolini"/>
          <w:sz w:val="24"/>
          <w:szCs w:val="24"/>
        </w:rPr>
      </w:pPr>
      <w:r w:rsidRPr="65E5FB66">
        <w:rPr>
          <w:rFonts w:ascii="Cavolini" w:eastAsia="Cavolini" w:hAnsi="Cavolini" w:cs="Cavolini"/>
          <w:sz w:val="24"/>
          <w:szCs w:val="24"/>
        </w:rPr>
        <w:t>Og arbeidet med å utvikle gruppa er godt i gan</w:t>
      </w:r>
      <w:r w:rsidR="00B54531" w:rsidRPr="65E5FB66">
        <w:rPr>
          <w:rFonts w:ascii="Cavolini" w:eastAsia="Cavolini" w:hAnsi="Cavolini" w:cs="Cavolini"/>
          <w:sz w:val="24"/>
          <w:szCs w:val="24"/>
        </w:rPr>
        <w:t>g</w:t>
      </w:r>
    </w:p>
    <w:p w14:paraId="54E11D2A" w14:textId="77777777" w:rsidR="00B54531" w:rsidRPr="00B65B4C" w:rsidRDefault="00B54531" w:rsidP="65E5FB66">
      <w:pPr>
        <w:rPr>
          <w:rFonts w:ascii="Cavolini" w:eastAsia="Cavolini" w:hAnsi="Cavolini" w:cs="Cavolini"/>
          <w:i/>
          <w:iCs/>
          <w:sz w:val="24"/>
          <w:szCs w:val="24"/>
        </w:rPr>
      </w:pPr>
    </w:p>
    <w:p w14:paraId="695B1275" w14:textId="77777777" w:rsidR="002D42AD" w:rsidRPr="00B65B4C" w:rsidRDefault="00B54531" w:rsidP="67E9F628">
      <w:pPr>
        <w:rPr>
          <w:rFonts w:ascii="Cavolini" w:eastAsia="Cavolini" w:hAnsi="Cavolini" w:cs="Cavolini"/>
          <w:color w:val="000000"/>
          <w:sz w:val="24"/>
          <w:szCs w:val="24"/>
        </w:rPr>
      </w:pPr>
      <w:r w:rsidRPr="67E9F628">
        <w:rPr>
          <w:rFonts w:ascii="Cavolini" w:eastAsia="Cavolini" w:hAnsi="Cavolini" w:cs="Cavolini"/>
          <w:b/>
          <w:bCs/>
          <w:color w:val="000000" w:themeColor="text1"/>
          <w:sz w:val="24"/>
          <w:szCs w:val="24"/>
        </w:rPr>
        <w:t xml:space="preserve"> </w:t>
      </w:r>
      <w:r w:rsidR="002D42AD" w:rsidRPr="67E9F628">
        <w:rPr>
          <w:rFonts w:ascii="Cavolini" w:eastAsia="Cavolini" w:hAnsi="Cavolini" w:cs="Cavolini"/>
          <w:b/>
          <w:bCs/>
          <w:color w:val="000000" w:themeColor="text1"/>
          <w:sz w:val="24"/>
          <w:szCs w:val="24"/>
        </w:rPr>
        <w:t>Kyrkjemusikk</w:t>
      </w:r>
      <w:r w:rsidR="0025365D" w:rsidRPr="67E9F628">
        <w:rPr>
          <w:rFonts w:ascii="Cavolini" w:eastAsia="Cavolini" w:hAnsi="Cavolini" w:cs="Cavolini"/>
          <w:b/>
          <w:bCs/>
          <w:color w:val="000000" w:themeColor="text1"/>
          <w:sz w:val="24"/>
          <w:szCs w:val="24"/>
        </w:rPr>
        <w:t xml:space="preserve"> :    </w:t>
      </w:r>
      <w:r w:rsidR="0025365D"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 xml:space="preserve">                    </w:t>
      </w:r>
      <w:r w:rsidR="002D42AD" w:rsidRPr="67E9F628">
        <w:rPr>
          <w:rFonts w:ascii="Cavolini" w:eastAsia="Cavolini" w:hAnsi="Cavolini" w:cs="Cavolini"/>
          <w:color w:val="000000" w:themeColor="text1"/>
          <w:sz w:val="24"/>
          <w:szCs w:val="24"/>
          <w:lang w:eastAsia="en-US"/>
        </w:rPr>
        <w:t xml:space="preserve"> </w:t>
      </w:r>
    </w:p>
    <w:p w14:paraId="37348792" w14:textId="485FB1A8" w:rsidR="00144CBB" w:rsidRPr="00B65B4C" w:rsidRDefault="00144CBB" w:rsidP="67E9F628">
      <w:pPr>
        <w:rPr>
          <w:rFonts w:ascii="Cavolini" w:eastAsia="Cavolini" w:hAnsi="Cavolini" w:cs="Cavolini"/>
          <w:color w:val="000000"/>
          <w:sz w:val="24"/>
          <w:szCs w:val="24"/>
          <w:lang w:eastAsia="nb-NO"/>
        </w:rPr>
      </w:pPr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 xml:space="preserve">Eirik Matias </w:t>
      </w:r>
      <w:proofErr w:type="spellStart"/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>Urdi</w:t>
      </w:r>
      <w:proofErr w:type="spellEnd"/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 xml:space="preserve"> har vore organist i 202</w:t>
      </w:r>
      <w:r w:rsidR="00FA4833"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>5</w:t>
      </w:r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 xml:space="preserve">, hovudsakleg på messer, gravferder, og andakter, samt </w:t>
      </w:r>
      <w:r w:rsidR="094CA35B"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 xml:space="preserve">fire </w:t>
      </w:r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 xml:space="preserve">vigslar. </w:t>
      </w:r>
      <w:r w:rsidR="699BED7B"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 xml:space="preserve">Det meste </w:t>
      </w:r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 xml:space="preserve"> har gått føre seg i Skjåk og Nordberg kyrkje, og på </w:t>
      </w:r>
      <w:proofErr w:type="spellStart"/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>Skjåkheimen</w:t>
      </w:r>
      <w:proofErr w:type="spellEnd"/>
      <w:r w:rsidR="60E238CD"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>.</w:t>
      </w:r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 xml:space="preserve"> Kraftverket i Bismo. I tillegg har det vore arrangert ekstra songstunder på </w:t>
      </w:r>
      <w:proofErr w:type="spellStart"/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>Framstugu</w:t>
      </w:r>
      <w:proofErr w:type="spellEnd"/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 xml:space="preserve"> og </w:t>
      </w:r>
      <w:proofErr w:type="spellStart"/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>Skeiro</w:t>
      </w:r>
      <w:proofErr w:type="spellEnd"/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 xml:space="preserve"> på </w:t>
      </w:r>
      <w:proofErr w:type="spellStart"/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>Skjåkheimen</w:t>
      </w:r>
      <w:proofErr w:type="spellEnd"/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>.</w:t>
      </w:r>
      <w:r w:rsidR="004A33D7">
        <w:br/>
      </w:r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 xml:space="preserve"> </w:t>
      </w:r>
      <w:r w:rsidR="004A33D7">
        <w:br/>
      </w:r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 xml:space="preserve">Både orgelet </w:t>
      </w:r>
      <w:r w:rsidR="34CF30C9"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 xml:space="preserve">og piano </w:t>
      </w:r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 xml:space="preserve">i Skjåk og Nordberg kyrkje </w:t>
      </w:r>
      <w:r w:rsidR="7264936F"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>har vore stemt</w:t>
      </w:r>
      <w:r w:rsidR="004A33D7">
        <w:br/>
      </w:r>
      <w:r w:rsidRPr="67E9F628">
        <w:rPr>
          <w:rFonts w:ascii="Cavolini" w:eastAsia="Cavolini" w:hAnsi="Cavolini" w:cs="Cavolini"/>
          <w:color w:val="000000" w:themeColor="text1"/>
          <w:sz w:val="24"/>
          <w:szCs w:val="24"/>
        </w:rPr>
        <w:t xml:space="preserve">Det har vore godt samarbeid med fleire musikarar på både messer og gravferder - både som soloinnslag og i samarbeid med organisten – mellom anna med </w:t>
      </w:r>
      <w:r w:rsidRPr="67E9F628">
        <w:rPr>
          <w:rFonts w:ascii="Cavolini" w:eastAsia="Cavolini" w:hAnsi="Cavolini" w:cs="Cavolini"/>
          <w:color w:val="000000" w:themeColor="text1"/>
          <w:sz w:val="24"/>
          <w:szCs w:val="24"/>
          <w:lang w:eastAsia="nb-NO"/>
        </w:rPr>
        <w:t xml:space="preserve">Lom &amp; Skjåk </w:t>
      </w:r>
      <w:proofErr w:type="spellStart"/>
      <w:r w:rsidRPr="67E9F628">
        <w:rPr>
          <w:rFonts w:ascii="Cavolini" w:eastAsia="Cavolini" w:hAnsi="Cavolini" w:cs="Cavolini"/>
          <w:color w:val="000000" w:themeColor="text1"/>
          <w:sz w:val="24"/>
          <w:szCs w:val="24"/>
          <w:lang w:eastAsia="nb-NO"/>
        </w:rPr>
        <w:t>Brass</w:t>
      </w:r>
      <w:r w:rsidR="6489CB51" w:rsidRPr="67E9F628">
        <w:rPr>
          <w:rFonts w:ascii="Cavolini" w:eastAsia="Cavolini" w:hAnsi="Cavolini" w:cs="Cavolini"/>
          <w:color w:val="000000" w:themeColor="text1"/>
          <w:sz w:val="24"/>
          <w:szCs w:val="24"/>
          <w:lang w:eastAsia="nb-NO"/>
        </w:rPr>
        <w:t>,</w:t>
      </w:r>
      <w:r w:rsidRPr="67E9F628">
        <w:rPr>
          <w:rFonts w:ascii="Cavolini" w:eastAsia="Cavolini" w:hAnsi="Cavolini" w:cs="Cavolini"/>
          <w:color w:val="000000" w:themeColor="text1"/>
          <w:sz w:val="24"/>
          <w:szCs w:val="24"/>
          <w:lang w:eastAsia="nb-NO"/>
        </w:rPr>
        <w:t>Reidar</w:t>
      </w:r>
      <w:proofErr w:type="spellEnd"/>
      <w:r w:rsidRPr="67E9F628">
        <w:rPr>
          <w:rFonts w:ascii="Cavolini" w:eastAsia="Cavolini" w:hAnsi="Cavolini" w:cs="Cavolini"/>
          <w:color w:val="000000" w:themeColor="text1"/>
          <w:sz w:val="24"/>
          <w:szCs w:val="24"/>
          <w:lang w:eastAsia="nb-NO"/>
        </w:rPr>
        <w:t xml:space="preserve"> Svare</w:t>
      </w:r>
      <w:r w:rsidR="51409DDC" w:rsidRPr="67E9F628">
        <w:rPr>
          <w:rFonts w:ascii="Cavolini" w:eastAsia="Cavolini" w:hAnsi="Cavolini" w:cs="Cavolini"/>
          <w:color w:val="000000" w:themeColor="text1"/>
          <w:sz w:val="24"/>
          <w:szCs w:val="24"/>
          <w:lang w:eastAsia="nb-NO"/>
        </w:rPr>
        <w:t>,</w:t>
      </w:r>
      <w:r w:rsidR="0F62C457" w:rsidRPr="67E9F628">
        <w:rPr>
          <w:rFonts w:ascii="Cavolini" w:eastAsia="Cavolini" w:hAnsi="Cavolini" w:cs="Cavolini"/>
          <w:color w:val="000000" w:themeColor="text1"/>
          <w:sz w:val="24"/>
          <w:szCs w:val="24"/>
          <w:lang w:eastAsia="nb-NO"/>
        </w:rPr>
        <w:t xml:space="preserve"> </w:t>
      </w:r>
      <w:r w:rsidR="004A33D7" w:rsidRPr="67E9F628">
        <w:rPr>
          <w:rFonts w:ascii="Cavolini" w:eastAsia="Cavolini" w:hAnsi="Cavolini" w:cs="Cavolini"/>
          <w:color w:val="000000" w:themeColor="text1"/>
          <w:sz w:val="24"/>
          <w:szCs w:val="24"/>
          <w:lang w:eastAsia="nb-NO"/>
        </w:rPr>
        <w:t xml:space="preserve">Vemund Vang, Rikard Melhus Dahl, </w:t>
      </w:r>
      <w:r w:rsidR="00FA4833" w:rsidRPr="67E9F628">
        <w:rPr>
          <w:rFonts w:ascii="Cavolini" w:eastAsia="Cavolini" w:hAnsi="Cavolini" w:cs="Cavolini"/>
          <w:color w:val="000000" w:themeColor="text1"/>
          <w:sz w:val="24"/>
          <w:szCs w:val="24"/>
          <w:lang w:eastAsia="nb-NO"/>
        </w:rPr>
        <w:t xml:space="preserve">Amalie Hovland, Tiril og Ronja Gartland Morken og </w:t>
      </w:r>
      <w:r w:rsidR="004A33D7" w:rsidRPr="67E9F628">
        <w:rPr>
          <w:rFonts w:ascii="Cavolini" w:eastAsia="Cavolini" w:hAnsi="Cavolini" w:cs="Cavolini"/>
          <w:color w:val="000000" w:themeColor="text1"/>
          <w:sz w:val="24"/>
          <w:szCs w:val="24"/>
          <w:lang w:eastAsia="nb-NO"/>
        </w:rPr>
        <w:t>Svein Brennhaug</w:t>
      </w:r>
      <w:r w:rsidR="0C322A43" w:rsidRPr="67E9F628">
        <w:rPr>
          <w:rFonts w:ascii="Cavolini" w:eastAsia="Cavolini" w:hAnsi="Cavolini" w:cs="Cavolini"/>
          <w:color w:val="000000" w:themeColor="text1"/>
          <w:sz w:val="24"/>
          <w:szCs w:val="24"/>
          <w:lang w:eastAsia="nb-NO"/>
        </w:rPr>
        <w:t xml:space="preserve">. Alle </w:t>
      </w:r>
      <w:r w:rsidR="004A33D7" w:rsidRPr="67E9F628">
        <w:rPr>
          <w:rFonts w:ascii="Cavolini" w:eastAsia="Cavolini" w:hAnsi="Cavolini" w:cs="Cavolini"/>
          <w:color w:val="000000" w:themeColor="text1"/>
          <w:sz w:val="24"/>
          <w:szCs w:val="24"/>
          <w:lang w:eastAsia="nb-NO"/>
        </w:rPr>
        <w:t>har gjeve gode musikals</w:t>
      </w:r>
      <w:r w:rsidR="49066788" w:rsidRPr="67E9F628">
        <w:rPr>
          <w:rFonts w:ascii="Cavolini" w:eastAsia="Cavolini" w:hAnsi="Cavolini" w:cs="Cavolini"/>
          <w:color w:val="000000" w:themeColor="text1"/>
          <w:sz w:val="24"/>
          <w:szCs w:val="24"/>
          <w:lang w:eastAsia="nb-NO"/>
        </w:rPr>
        <w:t>k</w:t>
      </w:r>
      <w:r w:rsidR="004A33D7" w:rsidRPr="67E9F628">
        <w:rPr>
          <w:rFonts w:ascii="Cavolini" w:eastAsia="Cavolini" w:hAnsi="Cavolini" w:cs="Cavolini"/>
          <w:color w:val="000000" w:themeColor="text1"/>
          <w:sz w:val="24"/>
          <w:szCs w:val="24"/>
          <w:lang w:eastAsia="nb-NO"/>
        </w:rPr>
        <w:t>e bidrag inni messene våre .</w:t>
      </w:r>
      <w:r w:rsidRPr="67E9F628">
        <w:rPr>
          <w:rFonts w:ascii="Cavolini" w:eastAsia="Cavolini" w:hAnsi="Cavolini" w:cs="Cavolini"/>
          <w:color w:val="000000" w:themeColor="text1"/>
          <w:sz w:val="24"/>
          <w:szCs w:val="24"/>
          <w:lang w:eastAsia="nb-NO"/>
        </w:rPr>
        <w:t>Det har også vore svært godt oppmøte og deltaking blant forsongarkoret vårt.</w:t>
      </w:r>
    </w:p>
    <w:p w14:paraId="31126E5D" w14:textId="77777777" w:rsidR="004A33D7" w:rsidRPr="00B65B4C" w:rsidRDefault="004A33D7" w:rsidP="65E5FB66">
      <w:pPr>
        <w:rPr>
          <w:rFonts w:ascii="Cavolini" w:eastAsia="Cavolini" w:hAnsi="Cavolini" w:cs="Cavolini"/>
          <w:sz w:val="24"/>
          <w:szCs w:val="24"/>
          <w:lang w:eastAsia="nb-NO"/>
        </w:rPr>
      </w:pPr>
    </w:p>
    <w:p w14:paraId="09332328" w14:textId="77777777" w:rsidR="00BE7A0B" w:rsidRDefault="00BE7A0B" w:rsidP="65E5FB66">
      <w:pPr>
        <w:rPr>
          <w:rFonts w:ascii="Cavolini" w:eastAsia="Cavolini" w:hAnsi="Cavolini" w:cs="Cavolini"/>
          <w:sz w:val="24"/>
          <w:szCs w:val="24"/>
          <w:lang w:eastAsia="nb-NO"/>
        </w:rPr>
      </w:pPr>
    </w:p>
    <w:p w14:paraId="4E35C3EA" w14:textId="77777777" w:rsidR="00BE7A0B" w:rsidRDefault="00BE7A0B" w:rsidP="65E5FB66">
      <w:pPr>
        <w:rPr>
          <w:rFonts w:ascii="Cavolini" w:eastAsia="Cavolini" w:hAnsi="Cavolini" w:cs="Cavolini"/>
          <w:sz w:val="24"/>
          <w:szCs w:val="24"/>
          <w:lang w:eastAsia="nb-NO"/>
        </w:rPr>
      </w:pPr>
    </w:p>
    <w:p w14:paraId="30E597D4" w14:textId="77777777" w:rsidR="00BE7A0B" w:rsidRDefault="00BE7A0B" w:rsidP="65E5FB66">
      <w:pPr>
        <w:rPr>
          <w:rFonts w:ascii="Cavolini" w:eastAsia="Cavolini" w:hAnsi="Cavolini" w:cs="Cavolini"/>
          <w:sz w:val="24"/>
          <w:szCs w:val="24"/>
          <w:lang w:eastAsia="nb-NO"/>
        </w:rPr>
      </w:pPr>
    </w:p>
    <w:p w14:paraId="265BFC22" w14:textId="7FA9D1E1" w:rsidR="000223F8" w:rsidRPr="00B65B4C" w:rsidRDefault="004A33D7" w:rsidP="65E5FB66">
      <w:pPr>
        <w:rPr>
          <w:rFonts w:ascii="Cavolini" w:eastAsia="Cavolini" w:hAnsi="Cavolini" w:cs="Cavolini"/>
          <w:sz w:val="24"/>
          <w:szCs w:val="24"/>
          <w:lang w:eastAsia="nb-NO"/>
        </w:rPr>
      </w:pPr>
      <w:r w:rsidRPr="65E5FB66">
        <w:rPr>
          <w:rFonts w:ascii="Cavolini" w:eastAsia="Cavolini" w:hAnsi="Cavolini" w:cs="Cavolini"/>
          <w:sz w:val="24"/>
          <w:szCs w:val="24"/>
          <w:lang w:eastAsia="nb-NO"/>
        </w:rPr>
        <w:t>Nordberg kyrkje :</w:t>
      </w:r>
      <w:r w:rsidR="000223F8" w:rsidRPr="65E5FB66">
        <w:rPr>
          <w:rFonts w:ascii="Cavolini" w:eastAsia="Cavolini" w:hAnsi="Cavolini" w:cs="Cavolini"/>
          <w:sz w:val="24"/>
          <w:szCs w:val="24"/>
          <w:lang w:eastAsia="nb-NO"/>
        </w:rPr>
        <w:t>1.januar Det lyser i stille grender-Nyttårskonsert</w:t>
      </w:r>
      <w:r w:rsidR="00FA4833" w:rsidRPr="65E5FB66">
        <w:rPr>
          <w:rFonts w:ascii="Cavolini" w:eastAsia="Cavolini" w:hAnsi="Cavolini" w:cs="Cavolini"/>
          <w:sz w:val="24"/>
          <w:szCs w:val="24"/>
          <w:lang w:eastAsia="nb-NO"/>
        </w:rPr>
        <w:t>(Garmo)</w:t>
      </w:r>
    </w:p>
    <w:p w14:paraId="29CEF0A4" w14:textId="6D745510" w:rsidR="00144CBB" w:rsidRPr="00B65B4C" w:rsidRDefault="000223F8" w:rsidP="65E5FB66">
      <w:pPr>
        <w:rPr>
          <w:rFonts w:ascii="Cavolini" w:eastAsia="Cavolini" w:hAnsi="Cavolini" w:cs="Cavolini"/>
          <w:sz w:val="24"/>
          <w:szCs w:val="24"/>
          <w:lang w:eastAsia="nb-NO"/>
        </w:rPr>
      </w:pPr>
      <w:r w:rsidRPr="65E5FB66">
        <w:rPr>
          <w:rFonts w:ascii="Cavolini" w:eastAsia="Cavolini" w:hAnsi="Cavolini" w:cs="Cavolini"/>
          <w:sz w:val="24"/>
          <w:szCs w:val="24"/>
          <w:lang w:eastAsia="nb-NO"/>
        </w:rPr>
        <w:t xml:space="preserve">                          </w:t>
      </w:r>
      <w:r w:rsidR="004A33D7" w:rsidRPr="65E5FB66">
        <w:rPr>
          <w:rFonts w:ascii="Cavolini" w:eastAsia="Cavolini" w:hAnsi="Cavolini" w:cs="Cavolini"/>
          <w:sz w:val="24"/>
          <w:szCs w:val="24"/>
          <w:lang w:eastAsia="nb-NO"/>
        </w:rPr>
        <w:t xml:space="preserve"> </w:t>
      </w:r>
      <w:r w:rsidR="00144CBB" w:rsidRPr="65E5FB66">
        <w:rPr>
          <w:rFonts w:ascii="Cavolini" w:eastAsia="Cavolini" w:hAnsi="Cavolini" w:cs="Cavolini"/>
          <w:sz w:val="24"/>
          <w:szCs w:val="24"/>
          <w:lang w:eastAsia="nb-NO"/>
        </w:rPr>
        <w:t xml:space="preserve">8.mai </w:t>
      </w:r>
      <w:r w:rsidR="00FA4833" w:rsidRPr="65E5FB66">
        <w:rPr>
          <w:rFonts w:ascii="Cavolini" w:eastAsia="Cavolini" w:hAnsi="Cavolini" w:cs="Cavolini"/>
          <w:sz w:val="24"/>
          <w:szCs w:val="24"/>
          <w:lang w:eastAsia="nb-NO"/>
        </w:rPr>
        <w:t>Kristin Hagen og Hanne Kari Bakke</w:t>
      </w:r>
    </w:p>
    <w:p w14:paraId="46375B2B" w14:textId="0944B594" w:rsidR="00144CBB" w:rsidRPr="00B65B4C" w:rsidRDefault="7EA7A6F7" w:rsidP="65E5FB66">
      <w:pPr>
        <w:rPr>
          <w:rFonts w:ascii="Cavolini" w:eastAsia="Cavolini" w:hAnsi="Cavolini" w:cs="Cavolini"/>
          <w:sz w:val="24"/>
          <w:szCs w:val="24"/>
          <w:lang w:eastAsia="nb-NO"/>
        </w:rPr>
      </w:pPr>
      <w:r w:rsidRPr="67E9F628">
        <w:rPr>
          <w:rFonts w:ascii="Cavolini" w:eastAsia="Cavolini" w:hAnsi="Cavolini" w:cs="Cavolini"/>
          <w:sz w:val="24"/>
          <w:szCs w:val="24"/>
          <w:lang w:eastAsia="nb-NO"/>
        </w:rPr>
        <w:t xml:space="preserve">                         28.juni </w:t>
      </w:r>
      <w:proofErr w:type="spellStart"/>
      <w:r w:rsidRPr="67E9F628">
        <w:rPr>
          <w:rFonts w:ascii="Cavolini" w:eastAsia="Cavolini" w:hAnsi="Cavolini" w:cs="Cavolini"/>
          <w:sz w:val="24"/>
          <w:szCs w:val="24"/>
          <w:lang w:eastAsia="nb-NO"/>
        </w:rPr>
        <w:t>Couyntrykonsert</w:t>
      </w:r>
      <w:proofErr w:type="spellEnd"/>
    </w:p>
    <w:p w14:paraId="7FDF06F8" w14:textId="7C32D569" w:rsidR="00144CBB" w:rsidRPr="00B65B4C" w:rsidRDefault="00144CBB" w:rsidP="65E5FB66">
      <w:pPr>
        <w:rPr>
          <w:rFonts w:ascii="Cavolini" w:eastAsia="Cavolini" w:hAnsi="Cavolini" w:cs="Cavolini"/>
          <w:sz w:val="24"/>
          <w:szCs w:val="24"/>
          <w:lang w:eastAsia="nb-NO"/>
        </w:rPr>
      </w:pPr>
    </w:p>
    <w:p w14:paraId="145C05C4" w14:textId="7FEA5DC6" w:rsidR="00144CBB" w:rsidRPr="00B65B4C" w:rsidRDefault="31083225" w:rsidP="65E5FB66">
      <w:pPr>
        <w:rPr>
          <w:rFonts w:ascii="Cavolini" w:eastAsia="Cavolini" w:hAnsi="Cavolini" w:cs="Cavolini"/>
          <w:sz w:val="24"/>
          <w:szCs w:val="24"/>
        </w:rPr>
      </w:pPr>
      <w:r w:rsidRPr="65E5FB66">
        <w:rPr>
          <w:rFonts w:ascii="Cavolini" w:eastAsia="Cavolini" w:hAnsi="Cavolini" w:cs="Cavolini"/>
          <w:sz w:val="24"/>
          <w:szCs w:val="24"/>
        </w:rPr>
        <w:t xml:space="preserve"> Det har også vore svært godt oppmøte og deltaking blant forsongarkoret vårt, som også har del</w:t>
      </w:r>
      <w:r w:rsidR="01B20E91" w:rsidRPr="65E5FB66">
        <w:rPr>
          <w:rFonts w:ascii="Cavolini" w:eastAsia="Cavolini" w:hAnsi="Cavolini" w:cs="Cavolini"/>
          <w:sz w:val="24"/>
          <w:szCs w:val="24"/>
        </w:rPr>
        <w:t xml:space="preserve">teke </w:t>
      </w:r>
      <w:r w:rsidRPr="65E5FB66">
        <w:rPr>
          <w:rFonts w:ascii="Cavolini" w:eastAsia="Cavolini" w:hAnsi="Cavolini" w:cs="Cavolini"/>
          <w:sz w:val="24"/>
          <w:szCs w:val="24"/>
        </w:rPr>
        <w:t>ekstra på andakter og songstunder etter presten pensjonerte seg.  Margot Elin Teigen og Runa Aurmo har gjort ein stor innsats for å halde</w:t>
      </w:r>
      <w:r w:rsidR="03C551BE" w:rsidRPr="65E5FB66">
        <w:rPr>
          <w:rFonts w:ascii="Cavolini" w:eastAsia="Cavolini" w:hAnsi="Cavolini" w:cs="Cavolini"/>
          <w:sz w:val="24"/>
          <w:szCs w:val="24"/>
        </w:rPr>
        <w:t xml:space="preserve"> fram med </w:t>
      </w:r>
      <w:r w:rsidRPr="65E5FB66">
        <w:rPr>
          <w:rFonts w:ascii="Cavolini" w:eastAsia="Cavolini" w:hAnsi="Cavolini" w:cs="Cavolini"/>
          <w:sz w:val="24"/>
          <w:szCs w:val="24"/>
        </w:rPr>
        <w:t xml:space="preserve"> songstundene på </w:t>
      </w:r>
      <w:proofErr w:type="spellStart"/>
      <w:r w:rsidRPr="65E5FB66">
        <w:rPr>
          <w:rFonts w:ascii="Cavolini" w:eastAsia="Cavolini" w:hAnsi="Cavolini" w:cs="Cavolini"/>
          <w:sz w:val="24"/>
          <w:szCs w:val="24"/>
        </w:rPr>
        <w:t>Skjåkheimen</w:t>
      </w:r>
      <w:proofErr w:type="spellEnd"/>
      <w:r w:rsidRPr="65E5FB66">
        <w:rPr>
          <w:rFonts w:ascii="Cavolini" w:eastAsia="Cavolini" w:hAnsi="Cavolini" w:cs="Cavolini"/>
          <w:sz w:val="24"/>
          <w:szCs w:val="24"/>
        </w:rPr>
        <w:t xml:space="preserve"> </w:t>
      </w:r>
    </w:p>
    <w:p w14:paraId="7AD860AA" w14:textId="35EDEF41" w:rsidR="00144CBB" w:rsidRPr="00B65B4C" w:rsidRDefault="004A33D7" w:rsidP="65E5FB66">
      <w:pPr>
        <w:rPr>
          <w:rFonts w:ascii="Cavolini" w:eastAsia="Cavolini" w:hAnsi="Cavolini" w:cs="Cavolini"/>
          <w:sz w:val="24"/>
          <w:szCs w:val="24"/>
          <w:lang w:eastAsia="nb-NO"/>
        </w:rPr>
      </w:pPr>
      <w:r w:rsidRPr="65E5FB66">
        <w:rPr>
          <w:rFonts w:ascii="Cavolini" w:eastAsia="Cavolini" w:hAnsi="Cavolini" w:cs="Cavolini"/>
          <w:sz w:val="24"/>
          <w:szCs w:val="24"/>
          <w:lang w:eastAsia="nb-NO"/>
        </w:rPr>
        <w:t xml:space="preserve"> </w:t>
      </w:r>
    </w:p>
    <w:p w14:paraId="2DE403A5" w14:textId="77777777" w:rsidR="004A33D7" w:rsidRPr="00B65B4C" w:rsidRDefault="004A33D7" w:rsidP="65E5FB66">
      <w:pPr>
        <w:rPr>
          <w:rFonts w:ascii="Cavolini" w:eastAsia="Cavolini" w:hAnsi="Cavolini" w:cs="Cavolini"/>
          <w:sz w:val="24"/>
          <w:szCs w:val="24"/>
          <w:lang w:eastAsia="nb-NO"/>
        </w:rPr>
      </w:pPr>
    </w:p>
    <w:p w14:paraId="1D422103" w14:textId="23C35241" w:rsidR="004A33D7" w:rsidRPr="00B65B4C" w:rsidRDefault="4C810DCE" w:rsidP="65E5FB66">
      <w:r>
        <w:rPr>
          <w:noProof/>
        </w:rPr>
        <w:drawing>
          <wp:anchor distT="0" distB="0" distL="114300" distR="114300" simplePos="0" relativeHeight="251660288" behindDoc="0" locked="0" layoutInCell="1" allowOverlap="1" wp14:anchorId="4ADE09E3" wp14:editId="6EF56DA8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2182500" cy="1440000"/>
            <wp:effectExtent l="0" t="0" r="0" b="0"/>
            <wp:wrapSquare wrapText="bothSides"/>
            <wp:docPr id="2069400914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5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673220FA">
        <w:rPr>
          <w:noProof/>
        </w:rPr>
        <w:drawing>
          <wp:inline distT="0" distB="0" distL="0" distR="0" wp14:anchorId="255F7228" wp14:editId="3F5455FE">
            <wp:extent cx="1926358" cy="1440000"/>
            <wp:effectExtent l="0" t="0" r="0" b="0"/>
            <wp:docPr id="869198523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35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31CDC" w14:textId="77777777" w:rsidR="004A33D7" w:rsidRPr="00B65B4C" w:rsidRDefault="004A33D7" w:rsidP="65E5FB66">
      <w:pPr>
        <w:rPr>
          <w:rFonts w:ascii="Cavolini" w:hAnsi="Cavolini" w:cs="Cavolini"/>
          <w:sz w:val="24"/>
          <w:szCs w:val="24"/>
          <w:lang w:eastAsia="nb-NO"/>
        </w:rPr>
      </w:pPr>
    </w:p>
    <w:p w14:paraId="49E398E2" w14:textId="151B08B2" w:rsidR="004A33D7" w:rsidRPr="00B65B4C" w:rsidRDefault="004A33D7" w:rsidP="65E5FB66"/>
    <w:p w14:paraId="16287F21" w14:textId="77777777" w:rsidR="004A33D7" w:rsidRPr="00B65B4C" w:rsidRDefault="004A33D7" w:rsidP="65E5FB66">
      <w:pPr>
        <w:rPr>
          <w:rFonts w:ascii="Cavolini" w:hAnsi="Cavolini" w:cs="Cavolini"/>
          <w:sz w:val="24"/>
          <w:szCs w:val="24"/>
          <w:lang w:eastAsia="nb-NO"/>
        </w:rPr>
      </w:pPr>
    </w:p>
    <w:p w14:paraId="0F249767" w14:textId="152EFCA6" w:rsidR="00E66582" w:rsidRPr="00B65B4C" w:rsidRDefault="00D31A73" w:rsidP="65E5FB66">
      <w:pPr>
        <w:pStyle w:val="NormalWeb"/>
        <w:spacing w:before="0" w:beforeAutospacing="0" w:after="150" w:afterAutospacing="0" w:line="405" w:lineRule="atLeast"/>
        <w:textAlignment w:val="baseline"/>
        <w:rPr>
          <w:rFonts w:ascii="Cavolini" w:hAnsi="Cavolini" w:cs="Cavolini"/>
        </w:rPr>
      </w:pPr>
      <w:bookmarkStart w:id="6" w:name="_Hlk220335085"/>
      <w:r w:rsidRPr="65E5FB66">
        <w:rPr>
          <w:rFonts w:ascii="Cavolini" w:hAnsi="Cavolini" w:cs="Cavolini"/>
          <w:b/>
          <w:bCs/>
        </w:rPr>
        <w:t>Bygg og anlegg</w:t>
      </w:r>
      <w:r w:rsidR="00316EBB" w:rsidRPr="65E5FB66">
        <w:rPr>
          <w:rFonts w:ascii="Cavolini" w:hAnsi="Cavolini" w:cs="Cavolini"/>
          <w:b/>
          <w:bCs/>
        </w:rPr>
        <w:t>:</w:t>
      </w:r>
    </w:p>
    <w:p w14:paraId="1BCC3064" w14:textId="77777777" w:rsidR="000223F8" w:rsidRDefault="006308EC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hAnsi="Cavolini" w:cs="Cavolini"/>
          <w:b/>
          <w:bCs/>
          <w:sz w:val="24"/>
          <w:szCs w:val="24"/>
        </w:rPr>
      </w:pPr>
      <w:r w:rsidRPr="65E5FB66">
        <w:rPr>
          <w:rFonts w:ascii="Cavolini" w:hAnsi="Cavolini" w:cs="Cavolini"/>
          <w:b/>
          <w:bCs/>
          <w:sz w:val="24"/>
          <w:szCs w:val="24"/>
        </w:rPr>
        <w:t xml:space="preserve">Nordberg kyrkje / </w:t>
      </w:r>
      <w:r w:rsidR="00D31A73" w:rsidRPr="65E5FB66">
        <w:rPr>
          <w:rFonts w:ascii="Cavolini" w:hAnsi="Cavolini" w:cs="Cavolini"/>
          <w:b/>
          <w:bCs/>
          <w:sz w:val="24"/>
          <w:szCs w:val="24"/>
        </w:rPr>
        <w:t xml:space="preserve">Nordberg kyrkjegard/ </w:t>
      </w:r>
      <w:proofErr w:type="spellStart"/>
      <w:r w:rsidR="00D31A73" w:rsidRPr="65E5FB66">
        <w:rPr>
          <w:rFonts w:ascii="Cavolini" w:hAnsi="Cavolini" w:cs="Cavolini"/>
          <w:b/>
          <w:bCs/>
          <w:sz w:val="24"/>
          <w:szCs w:val="24"/>
        </w:rPr>
        <w:t>kyrkjestugu</w:t>
      </w:r>
      <w:proofErr w:type="spellEnd"/>
      <w:r w:rsidR="00D31A73" w:rsidRPr="65E5FB66">
        <w:rPr>
          <w:rFonts w:ascii="Cavolini" w:hAnsi="Cavolini" w:cs="Cavolini"/>
          <w:b/>
          <w:bCs/>
          <w:sz w:val="24"/>
          <w:szCs w:val="24"/>
        </w:rPr>
        <w:t xml:space="preserve">: </w:t>
      </w:r>
    </w:p>
    <w:bookmarkEnd w:id="6"/>
    <w:p w14:paraId="1A948BB3" w14:textId="5ACFE347" w:rsidR="00FA4833" w:rsidRDefault="00FA4833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Bore etter vatn, slik at ein </w:t>
      </w:r>
      <w:r w:rsidR="30A5CC9F" w:rsidRPr="65E5FB66">
        <w:rPr>
          <w:rFonts w:ascii="Cavolini" w:hAnsi="Cavolini" w:cs="Cavolini"/>
          <w:sz w:val="24"/>
          <w:szCs w:val="24"/>
        </w:rPr>
        <w:t xml:space="preserve">vart </w:t>
      </w:r>
      <w:r w:rsidRPr="65E5FB66">
        <w:rPr>
          <w:rFonts w:ascii="Cavolini" w:hAnsi="Cavolini" w:cs="Cavolini"/>
          <w:sz w:val="24"/>
          <w:szCs w:val="24"/>
        </w:rPr>
        <w:t>sjølvforsynt med vatnarvatn</w:t>
      </w:r>
    </w:p>
    <w:p w14:paraId="01B341F4" w14:textId="300BE058" w:rsidR="607BF857" w:rsidRDefault="607BF857" w:rsidP="65E5FB66">
      <w:pPr>
        <w:spacing w:after="200" w:line="276" w:lineRule="auto"/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Vedlikehald på kyrkja</w:t>
      </w:r>
    </w:p>
    <w:p w14:paraId="27F4C75F" w14:textId="77777777" w:rsidR="00556944" w:rsidRDefault="00556944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hAnsi="Cavolini" w:cs="Cavolini"/>
          <w:sz w:val="24"/>
          <w:szCs w:val="24"/>
        </w:rPr>
      </w:pPr>
      <w:bookmarkStart w:id="7" w:name="_Hlk220335119"/>
      <w:proofErr w:type="spellStart"/>
      <w:r w:rsidRPr="65E5FB66">
        <w:rPr>
          <w:rFonts w:ascii="Cavolini" w:hAnsi="Cavolini" w:cs="Cavolini"/>
          <w:sz w:val="24"/>
          <w:szCs w:val="24"/>
        </w:rPr>
        <w:t>Orgelstemming</w:t>
      </w:r>
      <w:proofErr w:type="spellEnd"/>
      <w:r w:rsidRPr="65E5FB66">
        <w:rPr>
          <w:rFonts w:ascii="Cavolini" w:hAnsi="Cavolini" w:cs="Cavolini"/>
          <w:sz w:val="24"/>
          <w:szCs w:val="24"/>
        </w:rPr>
        <w:t xml:space="preserve"> og  pianostemming</w:t>
      </w:r>
    </w:p>
    <w:p w14:paraId="425436A6" w14:textId="77777777" w:rsidR="00556944" w:rsidRDefault="00556944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color w:val="000000"/>
          <w:kern w:val="24"/>
          <w:sz w:val="24"/>
          <w:szCs w:val="24"/>
        </w:rPr>
        <w:t xml:space="preserve">Kontroll på </w:t>
      </w:r>
      <w:proofErr w:type="spellStart"/>
      <w:r w:rsidRPr="65E5FB66">
        <w:rPr>
          <w:rFonts w:ascii="Cavolini" w:hAnsi="Cavolini" w:cs="Cavolini"/>
          <w:color w:val="000000"/>
          <w:kern w:val="24"/>
          <w:sz w:val="24"/>
          <w:szCs w:val="24"/>
        </w:rPr>
        <w:t>kyrkjeklokkane</w:t>
      </w:r>
      <w:proofErr w:type="spellEnd"/>
      <w:r w:rsidRPr="00B65B4C">
        <w:rPr>
          <w:rFonts w:ascii="Cavolini" w:hAnsi="Cavolini" w:cs="Cavolini"/>
          <w:sz w:val="24"/>
          <w:szCs w:val="24"/>
        </w:rPr>
        <w:t xml:space="preserve"> </w:t>
      </w:r>
    </w:p>
    <w:p w14:paraId="583C6EB3" w14:textId="77777777" w:rsidR="00556944" w:rsidRPr="00B65B4C" w:rsidRDefault="00556944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                                                                                                                                       </w:t>
      </w:r>
    </w:p>
    <w:bookmarkEnd w:id="7"/>
    <w:p w14:paraId="6BE62CA5" w14:textId="77777777" w:rsidR="00556944" w:rsidRPr="00B65B4C" w:rsidRDefault="002256B5" w:rsidP="65E5FB66">
      <w:pPr>
        <w:pStyle w:val="NormalWeb"/>
        <w:shd w:val="clear" w:color="auto" w:fill="FFFFFF" w:themeFill="background1"/>
        <w:spacing w:before="0" w:beforeAutospacing="0" w:after="150" w:afterAutospacing="0" w:line="405" w:lineRule="atLeast"/>
        <w:textAlignment w:val="baseline"/>
        <w:rPr>
          <w:rFonts w:ascii="Cavolini" w:hAnsi="Cavolini" w:cs="Cavolini"/>
        </w:rPr>
      </w:pPr>
      <w:r w:rsidRPr="00B65B4C">
        <w:rPr>
          <w:rFonts w:ascii="Cavolini" w:hAnsi="Cavolini" w:cs="Cavolini"/>
          <w:bCs/>
          <w:iCs/>
          <w:noProof/>
        </w:rPr>
        <w:drawing>
          <wp:anchor distT="0" distB="0" distL="114300" distR="114300" simplePos="0" relativeHeight="251664384" behindDoc="1" locked="0" layoutInCell="1" allowOverlap="1" wp14:anchorId="0B09D409" wp14:editId="07777777">
            <wp:simplePos x="0" y="0"/>
            <wp:positionH relativeFrom="column">
              <wp:posOffset>4370705</wp:posOffset>
            </wp:positionH>
            <wp:positionV relativeFrom="paragraph">
              <wp:posOffset>19685</wp:posOffset>
            </wp:positionV>
            <wp:extent cx="2019300" cy="1209675"/>
            <wp:effectExtent l="0" t="0" r="0" b="0"/>
            <wp:wrapNone/>
            <wp:docPr id="396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20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6944" w:rsidRPr="65E5FB66">
        <w:rPr>
          <w:rFonts w:ascii="Cavolini" w:hAnsi="Cavolini" w:cs="Cavolini"/>
          <w:b/>
          <w:bCs/>
        </w:rPr>
        <w:t>Bygg og anlegg:</w:t>
      </w:r>
    </w:p>
    <w:p w14:paraId="2C97DFEF" w14:textId="77777777" w:rsidR="00556944" w:rsidRDefault="00556944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hAnsi="Cavolini" w:cs="Cavolini"/>
          <w:b/>
          <w:bCs/>
          <w:sz w:val="24"/>
          <w:szCs w:val="24"/>
        </w:rPr>
      </w:pPr>
      <w:r w:rsidRPr="65E5FB66">
        <w:rPr>
          <w:rFonts w:ascii="Cavolini" w:hAnsi="Cavolini" w:cs="Cavolini"/>
          <w:b/>
          <w:bCs/>
          <w:sz w:val="24"/>
          <w:szCs w:val="24"/>
        </w:rPr>
        <w:t xml:space="preserve">Skjåk kyrkje / Skjåk kyrkjegard/ </w:t>
      </w:r>
      <w:proofErr w:type="spellStart"/>
      <w:r w:rsidRPr="65E5FB66">
        <w:rPr>
          <w:rFonts w:ascii="Cavolini" w:hAnsi="Cavolini" w:cs="Cavolini"/>
          <w:b/>
          <w:bCs/>
          <w:sz w:val="24"/>
          <w:szCs w:val="24"/>
        </w:rPr>
        <w:t>kyrkjestugu</w:t>
      </w:r>
      <w:proofErr w:type="spellEnd"/>
      <w:r w:rsidRPr="65E5FB66">
        <w:rPr>
          <w:rFonts w:ascii="Cavolini" w:hAnsi="Cavolini" w:cs="Cavolini"/>
          <w:b/>
          <w:bCs/>
          <w:sz w:val="24"/>
          <w:szCs w:val="24"/>
        </w:rPr>
        <w:t xml:space="preserve">: </w:t>
      </w:r>
    </w:p>
    <w:p w14:paraId="626CE547" w14:textId="77777777" w:rsidR="00556944" w:rsidRPr="00556944" w:rsidRDefault="00556944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Vedlikehald på Skjåk kyrkje</w:t>
      </w:r>
    </w:p>
    <w:p w14:paraId="25B78D3B" w14:textId="207911DB" w:rsidR="00556944" w:rsidRDefault="0170AC06" w:rsidP="67E9F628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hAnsi="Cavolini" w:cs="Cavolini"/>
          <w:sz w:val="24"/>
          <w:szCs w:val="24"/>
        </w:rPr>
      </w:pPr>
      <w:r w:rsidRPr="67E9F628">
        <w:rPr>
          <w:rFonts w:ascii="Cavolini" w:hAnsi="Cavolini" w:cs="Cavolini"/>
          <w:sz w:val="24"/>
          <w:szCs w:val="24"/>
        </w:rPr>
        <w:t>Vedlikehald på tak</w:t>
      </w:r>
    </w:p>
    <w:p w14:paraId="768631E1" w14:textId="50CD0EA5" w:rsidR="00556944" w:rsidRDefault="00556944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hAnsi="Cavolini" w:cs="Cavolini"/>
          <w:sz w:val="24"/>
          <w:szCs w:val="24"/>
        </w:rPr>
      </w:pPr>
      <w:proofErr w:type="spellStart"/>
      <w:r w:rsidRPr="67E9F628">
        <w:rPr>
          <w:rFonts w:ascii="Cavolini" w:hAnsi="Cavolini" w:cs="Cavolini"/>
          <w:sz w:val="24"/>
          <w:szCs w:val="24"/>
        </w:rPr>
        <w:t>Tjærebreidd</w:t>
      </w:r>
      <w:proofErr w:type="spellEnd"/>
      <w:r w:rsidRPr="67E9F628">
        <w:rPr>
          <w:rFonts w:ascii="Cavolini" w:hAnsi="Cavolini" w:cs="Cavolini"/>
          <w:sz w:val="24"/>
          <w:szCs w:val="24"/>
        </w:rPr>
        <w:t xml:space="preserve"> Skjåk kyrkje</w:t>
      </w:r>
    </w:p>
    <w:p w14:paraId="5AADBC90" w14:textId="28088BA6" w:rsidR="00556944" w:rsidRDefault="00556944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hAnsi="Cavolini" w:cs="Cavolini"/>
          <w:sz w:val="24"/>
          <w:szCs w:val="24"/>
        </w:rPr>
      </w:pPr>
      <w:r w:rsidRPr="5A827A10">
        <w:rPr>
          <w:rFonts w:ascii="Cavolini" w:hAnsi="Cavolini" w:cs="Cavolini"/>
          <w:sz w:val="24"/>
          <w:szCs w:val="24"/>
        </w:rPr>
        <w:t xml:space="preserve">Flytta jordbinge og nytt søppelhus </w:t>
      </w:r>
    </w:p>
    <w:p w14:paraId="5269CEB1" w14:textId="691B0556" w:rsidR="00556944" w:rsidRDefault="00556944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hAnsi="Cavolini" w:cs="Cavolini"/>
          <w:sz w:val="24"/>
          <w:szCs w:val="24"/>
        </w:rPr>
      </w:pPr>
      <w:proofErr w:type="spellStart"/>
      <w:r w:rsidRPr="65E5FB66">
        <w:rPr>
          <w:rFonts w:ascii="Cavolini" w:hAnsi="Cavolini" w:cs="Cavolini"/>
          <w:sz w:val="24"/>
          <w:szCs w:val="24"/>
        </w:rPr>
        <w:t>Orgelstemming</w:t>
      </w:r>
      <w:proofErr w:type="spellEnd"/>
      <w:r w:rsidRPr="65E5FB66">
        <w:rPr>
          <w:rFonts w:ascii="Cavolini" w:hAnsi="Cavolini" w:cs="Cavolini"/>
          <w:sz w:val="24"/>
          <w:szCs w:val="24"/>
        </w:rPr>
        <w:t xml:space="preserve"> </w:t>
      </w:r>
      <w:r w:rsidR="08959DF0" w:rsidRPr="65E5FB66">
        <w:rPr>
          <w:rFonts w:ascii="Cavolini" w:hAnsi="Cavolini" w:cs="Cavolini"/>
          <w:sz w:val="24"/>
          <w:szCs w:val="24"/>
        </w:rPr>
        <w:t xml:space="preserve">og </w:t>
      </w:r>
      <w:r w:rsidRPr="65E5FB66">
        <w:rPr>
          <w:rFonts w:ascii="Cavolini" w:hAnsi="Cavolini" w:cs="Cavolini"/>
          <w:sz w:val="24"/>
          <w:szCs w:val="24"/>
        </w:rPr>
        <w:t>pianostemming</w:t>
      </w:r>
    </w:p>
    <w:p w14:paraId="1D57A7B2" w14:textId="77777777" w:rsidR="00556944" w:rsidRDefault="00556944" w:rsidP="65E5FB66">
      <w:r w:rsidRPr="5018BD3F">
        <w:rPr>
          <w:rFonts w:ascii="Cavolini" w:hAnsi="Cavolini" w:cs="Cavolini"/>
          <w:color w:val="000000"/>
          <w:kern w:val="24"/>
          <w:sz w:val="24"/>
          <w:szCs w:val="24"/>
        </w:rPr>
        <w:t xml:space="preserve">Kontroll på </w:t>
      </w:r>
      <w:proofErr w:type="spellStart"/>
      <w:r w:rsidRPr="5018BD3F">
        <w:rPr>
          <w:rFonts w:ascii="Cavolini" w:hAnsi="Cavolini" w:cs="Cavolini"/>
          <w:color w:val="000000"/>
          <w:kern w:val="24"/>
          <w:sz w:val="24"/>
          <w:szCs w:val="24"/>
        </w:rPr>
        <w:t>kyrkjeklokkane</w:t>
      </w:r>
      <w:proofErr w:type="spellEnd"/>
      <w:r w:rsidRPr="00B65B4C">
        <w:rPr>
          <w:rFonts w:ascii="Cavolini" w:hAnsi="Cavolini" w:cs="Cavolini"/>
          <w:sz w:val="24"/>
          <w:szCs w:val="24"/>
        </w:rPr>
        <w:t xml:space="preserve"> </w:t>
      </w:r>
    </w:p>
    <w:p w14:paraId="1DB0D1AA" w14:textId="72F596D0" w:rsidR="00556944" w:rsidRPr="00556944" w:rsidRDefault="00556944" w:rsidP="462C75EC">
      <w:pPr>
        <w:rPr>
          <w:rFonts w:ascii="Cavolini" w:hAnsi="Cavolini" w:cs="Cavolini"/>
          <w:sz w:val="24"/>
          <w:szCs w:val="24"/>
        </w:rPr>
      </w:pPr>
      <w:r w:rsidRPr="462C75EC">
        <w:rPr>
          <w:rFonts w:ascii="Cavolini" w:hAnsi="Cavolini" w:cs="Cavolini"/>
          <w:b/>
          <w:bCs/>
          <w:sz w:val="24"/>
          <w:szCs w:val="24"/>
        </w:rPr>
        <w:t xml:space="preserve">                                                                                                                           </w:t>
      </w:r>
      <w:r w:rsidR="2AF2FE91">
        <w:rPr>
          <w:noProof/>
        </w:rPr>
        <w:drawing>
          <wp:inline distT="0" distB="0" distL="0" distR="0" wp14:anchorId="0B53D36A" wp14:editId="79B98A3E">
            <wp:extent cx="1296035" cy="1739265"/>
            <wp:effectExtent l="0" t="0" r="0" b="0"/>
            <wp:docPr id="1623296985" name="Bild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173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462C75EC">
        <w:rPr>
          <w:rFonts w:ascii="Cavolini" w:hAnsi="Cavolini" w:cs="Cavolini"/>
          <w:b/>
          <w:bCs/>
          <w:sz w:val="24"/>
          <w:szCs w:val="24"/>
        </w:rPr>
        <w:t xml:space="preserve">         </w:t>
      </w:r>
      <w:r w:rsidR="5A484C97">
        <w:rPr>
          <w:noProof/>
        </w:rPr>
        <w:drawing>
          <wp:inline distT="0" distB="0" distL="0" distR="0" wp14:anchorId="1C4F20C3" wp14:editId="61712AEA">
            <wp:extent cx="2520000" cy="2520000"/>
            <wp:effectExtent l="0" t="0" r="0" b="0"/>
            <wp:docPr id="303888006" name="drawi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3044" name="Picture 4453044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945F1" w14:textId="1701D275" w:rsidR="00556944" w:rsidRDefault="00556944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hAnsi="Cavolini" w:cs="Cavolini"/>
          <w:b/>
          <w:bCs/>
          <w:sz w:val="24"/>
          <w:szCs w:val="24"/>
        </w:rPr>
      </w:pPr>
    </w:p>
    <w:p w14:paraId="3EEB2754" w14:textId="77777777" w:rsidR="00C140F8" w:rsidRDefault="00C140F8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hAnsi="Cavolini" w:cs="Cavolini"/>
          <w:b/>
          <w:bCs/>
          <w:sz w:val="24"/>
          <w:szCs w:val="24"/>
        </w:rPr>
      </w:pPr>
    </w:p>
    <w:p w14:paraId="142EFD13" w14:textId="3DDF69D0" w:rsidR="00556944" w:rsidRDefault="00556944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b/>
          <w:bCs/>
          <w:sz w:val="24"/>
          <w:szCs w:val="24"/>
        </w:rPr>
        <w:lastRenderedPageBreak/>
        <w:t>Bårehuset</w:t>
      </w:r>
      <w:r w:rsidRPr="65E5FB66">
        <w:rPr>
          <w:rFonts w:ascii="Cavolini" w:hAnsi="Cavolini" w:cs="Cavolini"/>
          <w:sz w:val="24"/>
          <w:szCs w:val="24"/>
        </w:rPr>
        <w:t xml:space="preserve"> </w:t>
      </w:r>
    </w:p>
    <w:p w14:paraId="7AD77F68" w14:textId="77777777" w:rsidR="00556944" w:rsidRPr="00556944" w:rsidRDefault="00556944" w:rsidP="65E5FB66">
      <w:pPr>
        <w:overflowPunct/>
        <w:autoSpaceDE/>
        <w:autoSpaceDN/>
        <w:adjustRightInd/>
        <w:spacing w:after="200" w:line="276" w:lineRule="auto"/>
        <w:textAlignment w:val="auto"/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Nytt kjøleaggregat </w:t>
      </w:r>
    </w:p>
    <w:p w14:paraId="2749C3B7" w14:textId="77777777" w:rsidR="00B54531" w:rsidRPr="00B65B4C" w:rsidRDefault="00B54531" w:rsidP="65E5FB66">
      <w:pPr>
        <w:rPr>
          <w:rFonts w:ascii="Cavolini" w:hAnsi="Cavolini" w:cs="Cavolini"/>
          <w:sz w:val="24"/>
          <w:szCs w:val="24"/>
        </w:rPr>
      </w:pPr>
    </w:p>
    <w:p w14:paraId="5BBAC8EE" w14:textId="0777D475" w:rsidR="009152BA" w:rsidRPr="00B65B4C" w:rsidRDefault="002B1906" w:rsidP="65E5FB66">
      <w:pPr>
        <w:rPr>
          <w:rFonts w:ascii="Cavolini" w:hAnsi="Cavolini" w:cs="Cavolini"/>
          <w:b/>
          <w:bCs/>
          <w:sz w:val="24"/>
          <w:szCs w:val="24"/>
        </w:rPr>
      </w:pPr>
      <w:r w:rsidRPr="65E5FB66">
        <w:rPr>
          <w:rFonts w:ascii="Cavolini" w:hAnsi="Cavolini" w:cs="Cavolini"/>
          <w:b/>
          <w:bCs/>
          <w:sz w:val="24"/>
          <w:szCs w:val="24"/>
        </w:rPr>
        <w:t xml:space="preserve">Kraftverket </w:t>
      </w:r>
    </w:p>
    <w:p w14:paraId="1C44C0D6" w14:textId="77777777" w:rsidR="00493748" w:rsidRPr="00B65B4C" w:rsidRDefault="00493748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Lokala har vore leigd ut til vaksenopplæring i Skjåk kommune </w:t>
      </w:r>
      <w:r w:rsidR="007571F1" w:rsidRPr="65E5FB66">
        <w:rPr>
          <w:rFonts w:ascii="Cavolini" w:hAnsi="Cavolini" w:cs="Cavolini"/>
          <w:sz w:val="24"/>
          <w:szCs w:val="24"/>
        </w:rPr>
        <w:t>i starten av 2025</w:t>
      </w:r>
    </w:p>
    <w:p w14:paraId="28578D92" w14:textId="5698C5B9" w:rsidR="5018BD3F" w:rsidRDefault="5018BD3F" w:rsidP="65E5FB66">
      <w:pPr>
        <w:rPr>
          <w:rFonts w:ascii="Cavolini" w:hAnsi="Cavolini" w:cs="Cavolini"/>
          <w:sz w:val="24"/>
          <w:szCs w:val="24"/>
        </w:rPr>
      </w:pPr>
    </w:p>
    <w:p w14:paraId="121FD38A" w14:textId="77777777" w:rsidR="002B1906" w:rsidRPr="00B65B4C" w:rsidRDefault="002B1906" w:rsidP="65E5FB66">
      <w:pPr>
        <w:rPr>
          <w:rFonts w:ascii="Cavolini" w:hAnsi="Cavolini" w:cs="Cavolini"/>
          <w:sz w:val="24"/>
          <w:szCs w:val="24"/>
        </w:rPr>
      </w:pPr>
    </w:p>
    <w:p w14:paraId="1FE2DD96" w14:textId="77777777" w:rsidR="00021528" w:rsidRPr="00B65B4C" w:rsidRDefault="00021528" w:rsidP="65E5FB66">
      <w:pPr>
        <w:rPr>
          <w:rFonts w:ascii="Cavolini" w:hAnsi="Cavolini" w:cs="Cavolini"/>
          <w:b/>
          <w:bCs/>
          <w:sz w:val="24"/>
          <w:szCs w:val="24"/>
        </w:rPr>
      </w:pPr>
    </w:p>
    <w:p w14:paraId="57CB05C8" w14:textId="049CB724" w:rsidR="00C62DE9" w:rsidRPr="00B65B4C" w:rsidRDefault="00004176" w:rsidP="67E9F628">
      <w:pPr>
        <w:rPr>
          <w:rFonts w:ascii="Cavolini" w:hAnsi="Cavolini" w:cs="Cavolini"/>
          <w:sz w:val="24"/>
          <w:szCs w:val="24"/>
        </w:rPr>
      </w:pPr>
      <w:r w:rsidRPr="67E9F628">
        <w:rPr>
          <w:rFonts w:ascii="Cavolini" w:hAnsi="Cavolini" w:cs="Cavolini"/>
          <w:b/>
          <w:bCs/>
          <w:sz w:val="24"/>
          <w:szCs w:val="24"/>
        </w:rPr>
        <w:t>Utfordringar framover for Skjåk kyrkje/kyrkjegard</w:t>
      </w:r>
    </w:p>
    <w:p w14:paraId="6C727841" w14:textId="14B14A7C" w:rsidR="00C62DE9" w:rsidRPr="00B65B4C" w:rsidRDefault="00C62DE9" w:rsidP="67E9F628">
      <w:pPr>
        <w:ind w:left="-567"/>
        <w:rPr>
          <w:rFonts w:ascii="Cavolini" w:hAnsi="Cavolini" w:cs="Cavolini"/>
          <w:sz w:val="24"/>
          <w:szCs w:val="24"/>
        </w:rPr>
      </w:pPr>
    </w:p>
    <w:p w14:paraId="27357532" w14:textId="39150CD8" w:rsidR="00C62DE9" w:rsidRPr="00B65B4C" w:rsidRDefault="3D958045" w:rsidP="67E9F628">
      <w:pPr>
        <w:pStyle w:val="Listeavsnitt"/>
        <w:numPr>
          <w:ilvl w:val="0"/>
          <w:numId w:val="26"/>
        </w:numPr>
        <w:ind w:left="-567"/>
        <w:rPr>
          <w:rFonts w:ascii="Cavolini" w:hAnsi="Cavolini" w:cs="Cavolini"/>
          <w:sz w:val="24"/>
          <w:szCs w:val="24"/>
        </w:rPr>
      </w:pPr>
      <w:r w:rsidRPr="67E9F628">
        <w:rPr>
          <w:rFonts w:ascii="Cavolini" w:hAnsi="Cavolini" w:cs="Cavolini"/>
          <w:sz w:val="24"/>
          <w:szCs w:val="24"/>
        </w:rPr>
        <w:t>Skifte/reparere skinnet på altarringen</w:t>
      </w:r>
    </w:p>
    <w:p w14:paraId="6BFCE7A2" w14:textId="2CCD3BA4" w:rsidR="7A69DDB3" w:rsidRDefault="3D958045" w:rsidP="67E9F628">
      <w:pPr>
        <w:pStyle w:val="Listeavsnitt"/>
        <w:numPr>
          <w:ilvl w:val="0"/>
          <w:numId w:val="26"/>
        </w:numPr>
        <w:ind w:left="-567"/>
        <w:rPr>
          <w:rFonts w:ascii="Cavolini" w:hAnsi="Cavolini" w:cs="Cavolini"/>
          <w:sz w:val="24"/>
          <w:szCs w:val="24"/>
        </w:rPr>
      </w:pPr>
      <w:r w:rsidRPr="67E9F628">
        <w:rPr>
          <w:rFonts w:ascii="Cavolini" w:hAnsi="Cavolini" w:cs="Cavolini"/>
          <w:color w:val="000000" w:themeColor="text1"/>
          <w:sz w:val="24"/>
          <w:szCs w:val="24"/>
          <w:lang w:val="nb-NO"/>
        </w:rPr>
        <w:t>Minne lund</w:t>
      </w:r>
    </w:p>
    <w:p w14:paraId="44DF7E11" w14:textId="2347E7F0" w:rsidR="7A69DDB3" w:rsidRDefault="3D958045" w:rsidP="67E9F628">
      <w:pPr>
        <w:pStyle w:val="Listeavsnitt"/>
        <w:numPr>
          <w:ilvl w:val="0"/>
          <w:numId w:val="26"/>
        </w:numPr>
        <w:ind w:left="-567"/>
        <w:rPr>
          <w:rFonts w:ascii="Cavolini" w:hAnsi="Cavolini" w:cs="Cavolini"/>
          <w:sz w:val="24"/>
          <w:szCs w:val="24"/>
        </w:rPr>
      </w:pPr>
      <w:r w:rsidRPr="67E9F628">
        <w:rPr>
          <w:rFonts w:ascii="Cavolini" w:hAnsi="Cavolini" w:cs="Cavolini"/>
          <w:sz w:val="24"/>
          <w:szCs w:val="24"/>
        </w:rPr>
        <w:t>Skifte parkljos til led</w:t>
      </w:r>
    </w:p>
    <w:p w14:paraId="77C0FCF8" w14:textId="783204B0" w:rsidR="7A69DDB3" w:rsidRDefault="3D958045" w:rsidP="67E9F628">
      <w:pPr>
        <w:numPr>
          <w:ilvl w:val="0"/>
          <w:numId w:val="26"/>
        </w:numPr>
        <w:ind w:left="-567"/>
        <w:rPr>
          <w:rFonts w:ascii="Cavolini" w:hAnsi="Cavolini" w:cs="Cavolini"/>
          <w:sz w:val="24"/>
          <w:szCs w:val="24"/>
        </w:rPr>
      </w:pPr>
      <w:r w:rsidRPr="67E9F628">
        <w:rPr>
          <w:rFonts w:ascii="Cavolini" w:hAnsi="Cavolini" w:cs="Cavolini"/>
          <w:color w:val="000000" w:themeColor="text1"/>
          <w:sz w:val="24"/>
          <w:szCs w:val="24"/>
          <w:lang w:val="nb-NO"/>
        </w:rPr>
        <w:t>El. ringing</w:t>
      </w:r>
    </w:p>
    <w:p w14:paraId="5E42D7FC" w14:textId="0DC8D8EA" w:rsidR="7A69DDB3" w:rsidRDefault="7A69DDB3" w:rsidP="65E5FB66">
      <w:pPr>
        <w:rPr>
          <w:rFonts w:ascii="Cavolini" w:hAnsi="Cavolini" w:cs="Cavolini"/>
          <w:sz w:val="24"/>
          <w:szCs w:val="24"/>
        </w:rPr>
      </w:pPr>
    </w:p>
    <w:p w14:paraId="51D58244" w14:textId="046E2A49" w:rsidR="002007E1" w:rsidRPr="002007E1" w:rsidRDefault="002007E1" w:rsidP="65E5FB66">
      <w:pPr>
        <w:rPr>
          <w:rFonts w:ascii="Cavolini" w:hAnsi="Cavolini" w:cs="Cavolini"/>
          <w:b/>
          <w:bCs/>
          <w:sz w:val="24"/>
          <w:szCs w:val="24"/>
        </w:rPr>
      </w:pPr>
      <w:r w:rsidRPr="002007E1">
        <w:rPr>
          <w:rFonts w:ascii="Cavolini" w:hAnsi="Cavolini" w:cs="Cavolini"/>
          <w:b/>
          <w:bCs/>
          <w:sz w:val="24"/>
          <w:szCs w:val="24"/>
        </w:rPr>
        <w:t>Bårehuset</w:t>
      </w:r>
    </w:p>
    <w:p w14:paraId="1B4E0FDF" w14:textId="765100E2" w:rsidR="002007E1" w:rsidRPr="002007E1" w:rsidRDefault="002007E1" w:rsidP="002007E1">
      <w:pPr>
        <w:pStyle w:val="Listeavsnitt"/>
        <w:numPr>
          <w:ilvl w:val="0"/>
          <w:numId w:val="47"/>
        </w:numPr>
        <w:rPr>
          <w:rFonts w:ascii="Cavolini" w:hAnsi="Cavolini" w:cs="Cavolini"/>
          <w:sz w:val="24"/>
          <w:szCs w:val="24"/>
        </w:rPr>
      </w:pPr>
      <w:r w:rsidRPr="002007E1">
        <w:rPr>
          <w:rFonts w:ascii="Cavolini" w:hAnsi="Cavolini" w:cs="Cavolini"/>
          <w:sz w:val="24"/>
          <w:szCs w:val="24"/>
        </w:rPr>
        <w:t>Renovering</w:t>
      </w:r>
    </w:p>
    <w:p w14:paraId="032F6701" w14:textId="7454EBF7" w:rsidR="7A69DDB3" w:rsidRDefault="7A69DDB3" w:rsidP="65E5FB66">
      <w:pPr>
        <w:rPr>
          <w:rFonts w:ascii="Cavolini" w:hAnsi="Cavolini" w:cs="Cavolini"/>
          <w:sz w:val="24"/>
          <w:szCs w:val="24"/>
        </w:rPr>
      </w:pPr>
    </w:p>
    <w:p w14:paraId="0ED898BC" w14:textId="5DC34F5D" w:rsidR="7A69DDB3" w:rsidRDefault="7A69DDB3" w:rsidP="65E5FB66">
      <w:pPr>
        <w:rPr>
          <w:rFonts w:ascii="Cavolini" w:hAnsi="Cavolini" w:cs="Cavolini"/>
          <w:sz w:val="24"/>
          <w:szCs w:val="24"/>
        </w:rPr>
      </w:pPr>
    </w:p>
    <w:p w14:paraId="57CE50C8" w14:textId="09C86EEE" w:rsidR="7A69DDB3" w:rsidRDefault="7A69DDB3" w:rsidP="65E5FB66">
      <w:pPr>
        <w:rPr>
          <w:rFonts w:ascii="Cavolini" w:hAnsi="Cavolini" w:cs="Cavolini"/>
          <w:sz w:val="24"/>
          <w:szCs w:val="24"/>
        </w:rPr>
      </w:pPr>
    </w:p>
    <w:p w14:paraId="07F023C8" w14:textId="77777777" w:rsidR="00004176" w:rsidRPr="00B65B4C" w:rsidRDefault="00004176" w:rsidP="65E5FB66">
      <w:pPr>
        <w:rPr>
          <w:rFonts w:ascii="Cavolini" w:hAnsi="Cavolini" w:cs="Cavolini"/>
          <w:sz w:val="24"/>
          <w:szCs w:val="24"/>
        </w:rPr>
      </w:pPr>
    </w:p>
    <w:p w14:paraId="7B1B4848" w14:textId="23A4C932" w:rsidR="00004176" w:rsidRPr="00B65B4C" w:rsidRDefault="00004176" w:rsidP="67E9F628">
      <w:pPr>
        <w:rPr>
          <w:rFonts w:ascii="Cavolini" w:hAnsi="Cavolini" w:cs="Cavolini"/>
          <w:b/>
          <w:bCs/>
          <w:sz w:val="24"/>
          <w:szCs w:val="24"/>
        </w:rPr>
      </w:pPr>
      <w:r w:rsidRPr="65E5FB66">
        <w:rPr>
          <w:rFonts w:ascii="Cavolini" w:hAnsi="Cavolini" w:cs="Cavolini"/>
          <w:b/>
          <w:bCs/>
          <w:sz w:val="24"/>
          <w:szCs w:val="24"/>
        </w:rPr>
        <w:t>Utfordringar for Nordberg kyrkje/kyrkjegard framover:</w:t>
      </w:r>
      <w:r w:rsidR="00B74718">
        <w:rPr>
          <w:noProof/>
        </w:rPr>
        <w:drawing>
          <wp:inline distT="0" distB="0" distL="0" distR="0" wp14:anchorId="19BA667B" wp14:editId="2EA8D707">
            <wp:extent cx="1387475" cy="899795"/>
            <wp:effectExtent l="0" t="0" r="0" b="0"/>
            <wp:docPr id="1073303428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475" cy="89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3822B7" w14:textId="2481B8A8" w:rsidR="00004176" w:rsidRPr="00B65B4C" w:rsidRDefault="00004176" w:rsidP="65E5FB66">
      <w:pPr>
        <w:numPr>
          <w:ilvl w:val="0"/>
          <w:numId w:val="21"/>
        </w:numPr>
        <w:overflowPunct/>
        <w:autoSpaceDE/>
        <w:autoSpaceDN/>
        <w:adjustRightInd/>
        <w:ind w:left="0"/>
        <w:contextualSpacing/>
        <w:textAlignment w:val="auto"/>
        <w:rPr>
          <w:rFonts w:ascii="Cavolini" w:hAnsi="Cavolini" w:cs="Cavolini"/>
          <w:sz w:val="24"/>
          <w:szCs w:val="24"/>
        </w:rPr>
      </w:pPr>
      <w:r w:rsidRPr="0B167929">
        <w:rPr>
          <w:rFonts w:ascii="Cavolini" w:hAnsi="Cavolini" w:cs="Cavolini"/>
          <w:color w:val="000000"/>
          <w:kern w:val="24"/>
          <w:sz w:val="24"/>
          <w:szCs w:val="24"/>
        </w:rPr>
        <w:t>Gjerde/</w:t>
      </w:r>
      <w:r w:rsidR="00316EBB" w:rsidRPr="0B167929">
        <w:rPr>
          <w:rFonts w:ascii="Cavolini" w:hAnsi="Cavolini" w:cs="Cavolini"/>
          <w:color w:val="000000"/>
          <w:kern w:val="24"/>
          <w:sz w:val="24"/>
          <w:szCs w:val="24"/>
        </w:rPr>
        <w:t xml:space="preserve">skjerm </w:t>
      </w:r>
      <w:r w:rsidRPr="0B167929">
        <w:rPr>
          <w:rFonts w:ascii="Cavolini" w:hAnsi="Cavolini" w:cs="Cavolini"/>
          <w:color w:val="000000"/>
          <w:kern w:val="24"/>
          <w:sz w:val="24"/>
          <w:szCs w:val="24"/>
        </w:rPr>
        <w:t xml:space="preserve"> mot rv.15 i Nordberg</w:t>
      </w:r>
      <w:r w:rsidR="0025365D" w:rsidRPr="0B167929">
        <w:rPr>
          <w:rFonts w:ascii="Cavolini" w:hAnsi="Cavolini" w:cs="Cavolini"/>
          <w:color w:val="000000"/>
          <w:kern w:val="24"/>
          <w:sz w:val="24"/>
          <w:szCs w:val="24"/>
        </w:rPr>
        <w:t xml:space="preserve"> </w:t>
      </w:r>
    </w:p>
    <w:p w14:paraId="0B45409E" w14:textId="18789A22" w:rsidR="00004176" w:rsidRPr="00B65B4C" w:rsidRDefault="0025365D" w:rsidP="65E5FB66">
      <w:pPr>
        <w:numPr>
          <w:ilvl w:val="0"/>
          <w:numId w:val="21"/>
        </w:numPr>
        <w:overflowPunct/>
        <w:autoSpaceDE/>
        <w:autoSpaceDN/>
        <w:adjustRightInd/>
        <w:ind w:left="0"/>
        <w:contextualSpacing/>
        <w:textAlignment w:val="auto"/>
        <w:rPr>
          <w:rFonts w:ascii="Cavolini" w:hAnsi="Cavolini" w:cs="Cavolini"/>
          <w:sz w:val="24"/>
          <w:szCs w:val="24"/>
        </w:rPr>
      </w:pPr>
      <w:r w:rsidRPr="0B167929">
        <w:rPr>
          <w:rFonts w:ascii="Cavolini" w:hAnsi="Cavolini" w:cs="Cavolini"/>
          <w:color w:val="000000"/>
          <w:kern w:val="24"/>
          <w:sz w:val="24"/>
          <w:szCs w:val="24"/>
        </w:rPr>
        <w:t xml:space="preserve"> </w:t>
      </w:r>
      <w:proofErr w:type="spellStart"/>
      <w:r w:rsidR="1488FD84" w:rsidRPr="0B167929">
        <w:rPr>
          <w:rFonts w:ascii="Cavolini" w:hAnsi="Cavolini" w:cs="Cavolini"/>
          <w:color w:val="000000" w:themeColor="text1"/>
          <w:sz w:val="24"/>
          <w:szCs w:val="24"/>
          <w:lang w:val="nb-NO"/>
        </w:rPr>
        <w:t>Pumpehus</w:t>
      </w:r>
      <w:proofErr w:type="spellEnd"/>
      <w:r w:rsidRPr="0B167929">
        <w:rPr>
          <w:rFonts w:ascii="Cavolini" w:hAnsi="Cavolini" w:cs="Cavolini"/>
          <w:color w:val="000000"/>
          <w:kern w:val="24"/>
          <w:sz w:val="24"/>
          <w:szCs w:val="24"/>
        </w:rPr>
        <w:t xml:space="preserve">                             </w:t>
      </w:r>
    </w:p>
    <w:p w14:paraId="4580D00E" w14:textId="77777777" w:rsidR="00316EBB" w:rsidRPr="00B65B4C" w:rsidRDefault="00316EBB" w:rsidP="65E5FB66">
      <w:pPr>
        <w:numPr>
          <w:ilvl w:val="0"/>
          <w:numId w:val="21"/>
        </w:numPr>
        <w:overflowPunct/>
        <w:autoSpaceDE/>
        <w:autoSpaceDN/>
        <w:adjustRightInd/>
        <w:ind w:left="0"/>
        <w:contextualSpacing/>
        <w:textAlignment w:val="auto"/>
        <w:rPr>
          <w:rFonts w:ascii="Cavolini" w:hAnsi="Cavolini" w:cs="Cavolini"/>
          <w:sz w:val="24"/>
          <w:szCs w:val="24"/>
        </w:rPr>
      </w:pPr>
      <w:proofErr w:type="spellStart"/>
      <w:r w:rsidRPr="65E5FB66">
        <w:rPr>
          <w:rFonts w:ascii="Cavolini" w:hAnsi="Cavolini" w:cs="Cavolini"/>
          <w:color w:val="000000"/>
          <w:kern w:val="24"/>
          <w:sz w:val="24"/>
          <w:szCs w:val="24"/>
        </w:rPr>
        <w:t>Oppgradere</w:t>
      </w:r>
      <w:proofErr w:type="spellEnd"/>
      <w:r w:rsidRPr="65E5FB66">
        <w:rPr>
          <w:rFonts w:ascii="Cavolini" w:hAnsi="Cavolini" w:cs="Cavolini"/>
          <w:color w:val="000000"/>
          <w:kern w:val="24"/>
          <w:sz w:val="24"/>
          <w:szCs w:val="24"/>
        </w:rPr>
        <w:t xml:space="preserve"> vegen fram til kyrkja frå rv.15</w:t>
      </w:r>
    </w:p>
    <w:p w14:paraId="5E200587" w14:textId="77777777" w:rsidR="00C62DE9" w:rsidRPr="00B65B4C" w:rsidRDefault="00C62DE9" w:rsidP="65E5FB66">
      <w:pPr>
        <w:numPr>
          <w:ilvl w:val="0"/>
          <w:numId w:val="26"/>
        </w:numPr>
        <w:ind w:left="0"/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color w:val="000000"/>
          <w:kern w:val="24"/>
          <w:sz w:val="24"/>
          <w:szCs w:val="24"/>
          <w:lang w:val="nb-NO"/>
        </w:rPr>
        <w:t xml:space="preserve">Flytte </w:t>
      </w:r>
      <w:proofErr w:type="spellStart"/>
      <w:r w:rsidRPr="65E5FB66">
        <w:rPr>
          <w:rFonts w:ascii="Cavolini" w:hAnsi="Cavolini" w:cs="Cavolini"/>
          <w:color w:val="000000"/>
          <w:kern w:val="24"/>
          <w:sz w:val="24"/>
          <w:szCs w:val="24"/>
          <w:lang w:val="nb-NO"/>
        </w:rPr>
        <w:t>kompostbinge</w:t>
      </w:r>
      <w:proofErr w:type="spellEnd"/>
    </w:p>
    <w:p w14:paraId="27775878" w14:textId="77777777" w:rsidR="00316EBB" w:rsidRPr="00B65B4C" w:rsidRDefault="00CA689F" w:rsidP="65E5FB66">
      <w:pPr>
        <w:numPr>
          <w:ilvl w:val="0"/>
          <w:numId w:val="21"/>
        </w:numPr>
        <w:overflowPunct/>
        <w:autoSpaceDE/>
        <w:autoSpaceDN/>
        <w:adjustRightInd/>
        <w:ind w:left="0"/>
        <w:contextualSpacing/>
        <w:textAlignment w:val="auto"/>
        <w:rPr>
          <w:rFonts w:ascii="Cavolini" w:hAnsi="Cavolini" w:cs="Cavolini"/>
          <w:sz w:val="24"/>
          <w:szCs w:val="24"/>
        </w:rPr>
      </w:pPr>
      <w:r w:rsidRPr="00B65B4C">
        <w:rPr>
          <w:rFonts w:ascii="Cavolini" w:hAnsi="Cavolini" w:cs="Cavolini"/>
          <w:color w:val="000000"/>
          <w:kern w:val="24"/>
          <w:sz w:val="24"/>
          <w:szCs w:val="24"/>
          <w:lang w:val="nb-NO"/>
        </w:rPr>
        <w:t>Minne lund</w:t>
      </w:r>
      <w:r w:rsidR="00316EBB" w:rsidRPr="00B65B4C">
        <w:rPr>
          <w:rFonts w:ascii="Cavolini" w:hAnsi="Cavolini" w:cs="Cavolini"/>
          <w:color w:val="000000"/>
          <w:kern w:val="24"/>
          <w:sz w:val="24"/>
          <w:szCs w:val="24"/>
          <w:lang w:val="nb-NO"/>
        </w:rPr>
        <w:t xml:space="preserve"> </w:t>
      </w:r>
    </w:p>
    <w:p w14:paraId="15EA2983" w14:textId="77777777" w:rsidR="00004176" w:rsidRPr="00B65B4C" w:rsidRDefault="00004176" w:rsidP="65E5FB66">
      <w:pPr>
        <w:numPr>
          <w:ilvl w:val="0"/>
          <w:numId w:val="21"/>
        </w:numPr>
        <w:ind w:left="0"/>
        <w:rPr>
          <w:rFonts w:ascii="Cavolini" w:hAnsi="Cavolini" w:cs="Cavolini"/>
          <w:sz w:val="24"/>
          <w:szCs w:val="24"/>
        </w:rPr>
      </w:pPr>
      <w:r w:rsidRPr="00B65B4C">
        <w:rPr>
          <w:rFonts w:ascii="Cavolini" w:hAnsi="Cavolini" w:cs="Cavolini"/>
          <w:color w:val="000000"/>
          <w:kern w:val="24"/>
          <w:sz w:val="24"/>
          <w:szCs w:val="24"/>
          <w:lang w:val="nb-NO"/>
        </w:rPr>
        <w:t>El.</w:t>
      </w:r>
      <w:r w:rsidR="00A15BE1" w:rsidRPr="00B65B4C">
        <w:rPr>
          <w:rFonts w:ascii="Cavolini" w:hAnsi="Cavolini" w:cs="Cavolini"/>
          <w:color w:val="000000"/>
          <w:kern w:val="24"/>
          <w:sz w:val="24"/>
          <w:szCs w:val="24"/>
          <w:lang w:val="nb-NO"/>
        </w:rPr>
        <w:t xml:space="preserve"> </w:t>
      </w:r>
      <w:r w:rsidRPr="00B65B4C">
        <w:rPr>
          <w:rFonts w:ascii="Cavolini" w:hAnsi="Cavolini" w:cs="Cavolini"/>
          <w:color w:val="000000"/>
          <w:kern w:val="24"/>
          <w:sz w:val="24"/>
          <w:szCs w:val="24"/>
          <w:lang w:val="nb-NO"/>
        </w:rPr>
        <w:t xml:space="preserve">ringing </w:t>
      </w:r>
    </w:p>
    <w:p w14:paraId="7FE8F5CB" w14:textId="77777777" w:rsidR="00681919" w:rsidRPr="00556944" w:rsidRDefault="00681919" w:rsidP="65E5FB66">
      <w:pPr>
        <w:numPr>
          <w:ilvl w:val="0"/>
          <w:numId w:val="21"/>
        </w:numPr>
        <w:overflowPunct/>
        <w:autoSpaceDE/>
        <w:autoSpaceDN/>
        <w:adjustRightInd/>
        <w:ind w:left="0"/>
        <w:contextualSpacing/>
        <w:textAlignment w:val="auto"/>
        <w:rPr>
          <w:rFonts w:ascii="Cavolini" w:hAnsi="Cavolini" w:cs="Cavolini"/>
          <w:sz w:val="24"/>
          <w:szCs w:val="24"/>
          <w:lang w:val="nb-NO"/>
        </w:rPr>
      </w:pPr>
      <w:r w:rsidRPr="00B65B4C">
        <w:rPr>
          <w:rFonts w:ascii="Cavolini" w:hAnsi="Cavolini" w:cs="Cavolini"/>
          <w:color w:val="000000"/>
          <w:kern w:val="24"/>
          <w:sz w:val="24"/>
          <w:szCs w:val="24"/>
          <w:lang w:val="nb-NO"/>
        </w:rPr>
        <w:t xml:space="preserve">Skifte tak på kontor/sørvisbygg </w:t>
      </w:r>
    </w:p>
    <w:p w14:paraId="4BDB5498" w14:textId="77777777" w:rsidR="00AF3EA1" w:rsidRPr="00B65B4C" w:rsidRDefault="00AF3EA1" w:rsidP="65E5FB66">
      <w:pPr>
        <w:overflowPunct/>
        <w:autoSpaceDE/>
        <w:autoSpaceDN/>
        <w:adjustRightInd/>
        <w:contextualSpacing/>
        <w:textAlignment w:val="auto"/>
        <w:rPr>
          <w:rFonts w:ascii="Cavolini" w:hAnsi="Cavolini" w:cs="Cavolini"/>
          <w:sz w:val="24"/>
          <w:szCs w:val="24"/>
          <w:lang w:val="nb-NO"/>
        </w:rPr>
      </w:pPr>
    </w:p>
    <w:p w14:paraId="2916C19D" w14:textId="77777777" w:rsidR="003506AA" w:rsidRPr="00B65B4C" w:rsidRDefault="003506AA" w:rsidP="65E5FB66">
      <w:pPr>
        <w:overflowPunct/>
        <w:autoSpaceDE/>
        <w:autoSpaceDN/>
        <w:adjustRightInd/>
        <w:contextualSpacing/>
        <w:textAlignment w:val="auto"/>
        <w:rPr>
          <w:rFonts w:ascii="Cavolini" w:hAnsi="Cavolini" w:cs="Cavolini"/>
          <w:sz w:val="24"/>
          <w:szCs w:val="24"/>
          <w:lang w:val="nb-NO"/>
        </w:rPr>
      </w:pPr>
    </w:p>
    <w:p w14:paraId="788B1D88" w14:textId="77777777" w:rsidR="002D42AD" w:rsidRPr="00B65B4C" w:rsidRDefault="00004176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Kontroll på kyrkjebygga </w:t>
      </w:r>
      <w:r w:rsidR="00B54531" w:rsidRPr="65E5FB66">
        <w:rPr>
          <w:rFonts w:ascii="Cavolini" w:hAnsi="Cavolini" w:cs="Cavolini"/>
          <w:sz w:val="24"/>
          <w:szCs w:val="24"/>
        </w:rPr>
        <w:t>annakvart</w:t>
      </w:r>
      <w:r w:rsidR="002D42AD" w:rsidRPr="65E5FB66">
        <w:rPr>
          <w:rFonts w:ascii="Cavolini" w:hAnsi="Cavolini" w:cs="Cavolini"/>
          <w:sz w:val="24"/>
          <w:szCs w:val="24"/>
        </w:rPr>
        <w:t xml:space="preserve"> år </w:t>
      </w:r>
    </w:p>
    <w:p w14:paraId="60683248" w14:textId="77777777" w:rsidR="00D2037B" w:rsidRPr="00B65B4C" w:rsidRDefault="00681919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Brannførebygging </w:t>
      </w:r>
      <w:r w:rsidR="00D2037B" w:rsidRPr="65E5FB66">
        <w:rPr>
          <w:rFonts w:ascii="Cavolini" w:hAnsi="Cavolini" w:cs="Cavolini"/>
          <w:sz w:val="24"/>
          <w:szCs w:val="24"/>
        </w:rPr>
        <w:t>–</w:t>
      </w:r>
      <w:r w:rsidRPr="65E5FB66">
        <w:rPr>
          <w:rFonts w:ascii="Cavolini" w:hAnsi="Cavolini" w:cs="Cavolini"/>
          <w:sz w:val="24"/>
          <w:szCs w:val="24"/>
        </w:rPr>
        <w:t xml:space="preserve"> </w:t>
      </w:r>
    </w:p>
    <w:p w14:paraId="39426134" w14:textId="77777777" w:rsidR="00D2037B" w:rsidRPr="00B65B4C" w:rsidRDefault="00681919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Kontroll av alle brannsløkkings apparat ein gong </w:t>
      </w:r>
      <w:proofErr w:type="spellStart"/>
      <w:r w:rsidRPr="65E5FB66">
        <w:rPr>
          <w:rFonts w:ascii="Cavolini" w:hAnsi="Cavolini" w:cs="Cavolini"/>
          <w:sz w:val="24"/>
          <w:szCs w:val="24"/>
        </w:rPr>
        <w:t>pr.år</w:t>
      </w:r>
      <w:proofErr w:type="spellEnd"/>
    </w:p>
    <w:p w14:paraId="4C7E0F97" w14:textId="1E081CB6" w:rsidR="00D2037B" w:rsidRPr="00B65B4C" w:rsidRDefault="00681919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Termofotografering kvart 3.år</w:t>
      </w:r>
      <w:r w:rsidR="00D2037B" w:rsidRPr="65E5FB66">
        <w:rPr>
          <w:rFonts w:ascii="Cavolini" w:hAnsi="Cavolini" w:cs="Cavolini"/>
          <w:sz w:val="24"/>
          <w:szCs w:val="24"/>
        </w:rPr>
        <w:t xml:space="preserve"> </w:t>
      </w:r>
      <w:r w:rsidRPr="65E5FB66">
        <w:rPr>
          <w:rFonts w:ascii="Cavolini" w:hAnsi="Cavolini" w:cs="Cavolini"/>
          <w:sz w:val="24"/>
          <w:szCs w:val="24"/>
        </w:rPr>
        <w:t xml:space="preserve"> </w:t>
      </w:r>
    </w:p>
    <w:p w14:paraId="25D9955A" w14:textId="77777777" w:rsidR="00D2037B" w:rsidRPr="00B65B4C" w:rsidRDefault="00D2037B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El .tilsyn </w:t>
      </w:r>
    </w:p>
    <w:p w14:paraId="2B69C0BB" w14:textId="3E73B39D" w:rsidR="07C9C471" w:rsidRDefault="07C9C471" w:rsidP="65E5FB66">
      <w:pPr>
        <w:rPr>
          <w:rFonts w:ascii="Cavolini" w:hAnsi="Cavolini" w:cs="Cavolini"/>
          <w:sz w:val="24"/>
          <w:szCs w:val="24"/>
        </w:rPr>
      </w:pPr>
    </w:p>
    <w:p w14:paraId="1E70FC47" w14:textId="4AC39317" w:rsidR="00B0519C" w:rsidRPr="00B65B4C" w:rsidRDefault="00B54531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b/>
          <w:bCs/>
          <w:sz w:val="24"/>
          <w:szCs w:val="24"/>
        </w:rPr>
        <w:lastRenderedPageBreak/>
        <w:t>Kyrkjebladet:</w:t>
      </w:r>
      <w:r w:rsidR="00A55140" w:rsidRPr="65E5FB66">
        <w:rPr>
          <w:rFonts w:ascii="Cavolini" w:hAnsi="Cavolini" w:cs="Cavolini"/>
          <w:sz w:val="24"/>
          <w:szCs w:val="24"/>
        </w:rPr>
        <w:t xml:space="preserve"> </w:t>
      </w:r>
      <w:r w:rsidR="003A5F6A" w:rsidRPr="65E5FB66">
        <w:rPr>
          <w:rFonts w:ascii="Cavolini" w:hAnsi="Cavolini" w:cs="Cavolini"/>
          <w:sz w:val="24"/>
          <w:szCs w:val="24"/>
        </w:rPr>
        <w:t xml:space="preserve">Kyrkjebladet er eit </w:t>
      </w:r>
      <w:r w:rsidR="6FDDBE05" w:rsidRPr="65E5FB66">
        <w:rPr>
          <w:rFonts w:ascii="Cavolini" w:hAnsi="Cavolini" w:cs="Cavolini"/>
          <w:sz w:val="24"/>
          <w:szCs w:val="24"/>
        </w:rPr>
        <w:t xml:space="preserve">viktig </w:t>
      </w:r>
      <w:r w:rsidR="003A5F6A" w:rsidRPr="65E5FB66">
        <w:rPr>
          <w:rFonts w:ascii="Cavolini" w:hAnsi="Cavolini" w:cs="Cavolini"/>
          <w:sz w:val="24"/>
          <w:szCs w:val="24"/>
        </w:rPr>
        <w:t>inf</w:t>
      </w:r>
      <w:r w:rsidR="00A93922" w:rsidRPr="65E5FB66">
        <w:rPr>
          <w:rFonts w:ascii="Cavolini" w:hAnsi="Cavolini" w:cs="Cavolini"/>
          <w:sz w:val="24"/>
          <w:szCs w:val="24"/>
        </w:rPr>
        <w:t xml:space="preserve">ormasjonsorgan </w:t>
      </w:r>
      <w:r w:rsidR="00D70C68" w:rsidRPr="65E5FB66">
        <w:rPr>
          <w:rFonts w:ascii="Cavolini" w:hAnsi="Cavolini" w:cs="Cavolini"/>
          <w:sz w:val="24"/>
          <w:szCs w:val="24"/>
        </w:rPr>
        <w:t xml:space="preserve">for Skjåk </w:t>
      </w:r>
      <w:r w:rsidR="003A5F6A" w:rsidRPr="65E5FB66">
        <w:rPr>
          <w:rFonts w:ascii="Cavolini" w:hAnsi="Cavolini" w:cs="Cavolini"/>
          <w:sz w:val="24"/>
          <w:szCs w:val="24"/>
        </w:rPr>
        <w:t>kyrkjeleg fellesråd.</w:t>
      </w:r>
    </w:p>
    <w:p w14:paraId="4503AE9E" w14:textId="77777777" w:rsidR="00374344" w:rsidRPr="00B65B4C" w:rsidRDefault="00374344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Dette året har vi samarbeidd med Fjuken om oppsett og trykking har gått føre seg på Dale Gudbrand på Tretten </w:t>
      </w:r>
      <w:r w:rsidR="00DC326D" w:rsidRPr="65E5FB66">
        <w:rPr>
          <w:rFonts w:ascii="Cavolini" w:hAnsi="Cavolini" w:cs="Cavolini"/>
          <w:sz w:val="24"/>
          <w:szCs w:val="24"/>
        </w:rPr>
        <w:t>De</w:t>
      </w:r>
      <w:r w:rsidR="0022244A" w:rsidRPr="65E5FB66">
        <w:rPr>
          <w:rFonts w:ascii="Cavolini" w:hAnsi="Cavolini" w:cs="Cavolini"/>
          <w:sz w:val="24"/>
          <w:szCs w:val="24"/>
        </w:rPr>
        <w:t xml:space="preserve">tte året har det vore utgjeve </w:t>
      </w:r>
      <w:r w:rsidR="00F36C53" w:rsidRPr="65E5FB66">
        <w:rPr>
          <w:rFonts w:ascii="Cavolini" w:hAnsi="Cavolini" w:cs="Cavolini"/>
          <w:sz w:val="24"/>
          <w:szCs w:val="24"/>
        </w:rPr>
        <w:t xml:space="preserve">4 </w:t>
      </w:r>
      <w:r w:rsidR="00DC326D" w:rsidRPr="65E5FB66">
        <w:rPr>
          <w:rFonts w:ascii="Cavolini" w:hAnsi="Cavolini" w:cs="Cavolini"/>
          <w:sz w:val="24"/>
          <w:szCs w:val="24"/>
        </w:rPr>
        <w:t>nummer.</w:t>
      </w:r>
      <w:r w:rsidR="00AA66F3" w:rsidRPr="65E5FB66">
        <w:rPr>
          <w:rFonts w:ascii="Cavolini" w:hAnsi="Cavolini" w:cs="Cavolini"/>
          <w:sz w:val="24"/>
          <w:szCs w:val="24"/>
        </w:rPr>
        <w:t>.</w:t>
      </w:r>
    </w:p>
    <w:p w14:paraId="1DD4B9D6" w14:textId="2230BA2E" w:rsidR="003A5F6A" w:rsidRPr="00B65B4C" w:rsidRDefault="00374344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I </w:t>
      </w:r>
      <w:r w:rsidR="0031620D" w:rsidRPr="65E5FB66">
        <w:rPr>
          <w:rFonts w:ascii="Cavolini" w:hAnsi="Cavolini" w:cs="Cavolini"/>
          <w:sz w:val="24"/>
          <w:szCs w:val="24"/>
        </w:rPr>
        <w:t>202</w:t>
      </w:r>
      <w:r w:rsidR="00C27541">
        <w:rPr>
          <w:rFonts w:ascii="Cavolini" w:hAnsi="Cavolini" w:cs="Cavolini"/>
          <w:sz w:val="24"/>
          <w:szCs w:val="24"/>
        </w:rPr>
        <w:t>5</w:t>
      </w:r>
      <w:r w:rsidR="0031620D" w:rsidRPr="65E5FB66">
        <w:rPr>
          <w:rFonts w:ascii="Cavolini" w:hAnsi="Cavolini" w:cs="Cavolini"/>
          <w:sz w:val="24"/>
          <w:szCs w:val="24"/>
        </w:rPr>
        <w:t xml:space="preserve"> har kyrkjebladet vore køyrt ut på dugnad ,takk til medlemmar i Skjåk kyrkjelege fellesråd for positiv innstilling til dugnadsarbeid.</w:t>
      </w:r>
    </w:p>
    <w:p w14:paraId="50F07931" w14:textId="156B804E" w:rsidR="757AF2EF" w:rsidRDefault="00374344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Kyrkjebladet er og tilgjengeleg på </w:t>
      </w:r>
      <w:hyperlink r:id="rId30">
        <w:r w:rsidRPr="65E5FB66">
          <w:rPr>
            <w:rStyle w:val="Hyperkobling"/>
            <w:rFonts w:ascii="Cavolini" w:hAnsi="Cavolini" w:cs="Cavolini"/>
            <w:sz w:val="24"/>
            <w:szCs w:val="24"/>
          </w:rPr>
          <w:t>www.skjaak.kyrkja.no</w:t>
        </w:r>
      </w:hyperlink>
    </w:p>
    <w:p w14:paraId="64F9F4BE" w14:textId="39DA296D" w:rsidR="757AF2EF" w:rsidRDefault="09C4F81D" w:rsidP="65E5FB66">
      <w:pPr>
        <w:rPr>
          <w:rFonts w:ascii="Cavolini" w:hAnsi="Cavolini" w:cs="Cavolini"/>
          <w:b/>
          <w:bCs/>
          <w:i/>
          <w:iCs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H</w:t>
      </w:r>
      <w:r w:rsidR="757AF2EF" w:rsidRPr="65E5FB66">
        <w:rPr>
          <w:rFonts w:ascii="Cavolini" w:hAnsi="Cavolini" w:cs="Cavolini"/>
          <w:sz w:val="24"/>
          <w:szCs w:val="24"/>
        </w:rPr>
        <w:t xml:space="preserve">ar </w:t>
      </w:r>
      <w:r w:rsidR="71C72C2E" w:rsidRPr="65E5FB66">
        <w:rPr>
          <w:rFonts w:ascii="Cavolini" w:hAnsi="Cavolini" w:cs="Cavolini"/>
          <w:sz w:val="24"/>
          <w:szCs w:val="24"/>
        </w:rPr>
        <w:t xml:space="preserve">og </w:t>
      </w:r>
      <w:r w:rsidR="757AF2EF" w:rsidRPr="65E5FB66">
        <w:rPr>
          <w:rFonts w:ascii="Cavolini" w:hAnsi="Cavolini" w:cs="Cavolini"/>
          <w:sz w:val="24"/>
          <w:szCs w:val="24"/>
        </w:rPr>
        <w:t>mange abonnentar utanbygdes</w:t>
      </w:r>
    </w:p>
    <w:p w14:paraId="3A121F64" w14:textId="796A9C5F" w:rsidR="757AF2EF" w:rsidRDefault="428D5F98" w:rsidP="65E5FB66">
      <w:r w:rsidRPr="7A69DDB3">
        <w:rPr>
          <w:rFonts w:ascii="Cavolini" w:hAnsi="Cavolini" w:cs="Cavolini"/>
          <w:sz w:val="24"/>
          <w:szCs w:val="24"/>
        </w:rPr>
        <w:t xml:space="preserve">                                </w:t>
      </w:r>
      <w:r w:rsidR="7A69DDB3">
        <w:rPr>
          <w:noProof/>
        </w:rPr>
        <w:drawing>
          <wp:anchor distT="0" distB="0" distL="114300" distR="114300" simplePos="0" relativeHeight="251656192" behindDoc="0" locked="0" layoutInCell="1" allowOverlap="1" wp14:anchorId="2C275F2C" wp14:editId="2155F58B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972185" cy="1730375"/>
            <wp:effectExtent l="0" t="0" r="0" b="0"/>
            <wp:wrapSquare wrapText="bothSides"/>
            <wp:docPr id="895993957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83D42A" w14:textId="422857D6" w:rsidR="757AF2EF" w:rsidRDefault="757AF2EF" w:rsidP="65E5FB66">
      <w:pPr>
        <w:rPr>
          <w:rFonts w:ascii="Cavolini" w:hAnsi="Cavolini" w:cs="Cavolini"/>
          <w:sz w:val="24"/>
          <w:szCs w:val="24"/>
        </w:rPr>
      </w:pPr>
    </w:p>
    <w:p w14:paraId="26E9B250" w14:textId="34016309" w:rsidR="462C75EC" w:rsidRDefault="462C75EC" w:rsidP="462C75EC">
      <w:pPr>
        <w:rPr>
          <w:rFonts w:ascii="Cavolini" w:hAnsi="Cavolini" w:cs="Cavolini"/>
          <w:b/>
          <w:bCs/>
          <w:i/>
          <w:iCs/>
          <w:sz w:val="24"/>
          <w:szCs w:val="24"/>
        </w:rPr>
      </w:pPr>
    </w:p>
    <w:p w14:paraId="730902B4" w14:textId="29016379" w:rsidR="462C75EC" w:rsidRDefault="462C75EC" w:rsidP="462C75EC">
      <w:pPr>
        <w:rPr>
          <w:rFonts w:ascii="Cavolini" w:hAnsi="Cavolini" w:cs="Cavolini"/>
          <w:b/>
          <w:bCs/>
          <w:i/>
          <w:iCs/>
          <w:sz w:val="24"/>
          <w:szCs w:val="24"/>
        </w:rPr>
      </w:pPr>
    </w:p>
    <w:p w14:paraId="2A1798E1" w14:textId="5793039A" w:rsidR="462C75EC" w:rsidRDefault="462C75EC" w:rsidP="462C75EC">
      <w:pPr>
        <w:rPr>
          <w:rFonts w:ascii="Cavolini" w:hAnsi="Cavolini" w:cs="Cavolini"/>
          <w:b/>
          <w:bCs/>
          <w:i/>
          <w:iCs/>
          <w:sz w:val="24"/>
          <w:szCs w:val="24"/>
        </w:rPr>
      </w:pPr>
    </w:p>
    <w:p w14:paraId="27D1C081" w14:textId="17602B39" w:rsidR="757AF2EF" w:rsidRDefault="00115603" w:rsidP="65E5FB66">
      <w:pPr>
        <w:rPr>
          <w:rFonts w:ascii="Cavolini" w:hAnsi="Cavolini" w:cs="Cavolini"/>
          <w:b/>
          <w:bCs/>
          <w:i/>
          <w:iCs/>
          <w:sz w:val="24"/>
          <w:szCs w:val="24"/>
        </w:rPr>
      </w:pPr>
      <w:r w:rsidRPr="65E5FB66">
        <w:rPr>
          <w:rFonts w:ascii="Cavolini" w:hAnsi="Cavolini" w:cs="Cavolini"/>
          <w:b/>
          <w:bCs/>
          <w:i/>
          <w:iCs/>
          <w:sz w:val="24"/>
          <w:szCs w:val="24"/>
        </w:rPr>
        <w:t>Misjonsavtale:</w:t>
      </w:r>
    </w:p>
    <w:p w14:paraId="6AAF0FAC" w14:textId="78A0A753" w:rsidR="001C6C19" w:rsidRPr="00B65B4C" w:rsidRDefault="00EA2A79" w:rsidP="65E5FB66">
      <w:pPr>
        <w:rPr>
          <w:rFonts w:ascii="Cavolini" w:hAnsi="Cavolini" w:cs="Cavolini"/>
          <w:sz w:val="24"/>
          <w:szCs w:val="24"/>
        </w:rPr>
      </w:pPr>
      <w:r w:rsidRPr="77DD86C2">
        <w:rPr>
          <w:rFonts w:ascii="Cavolini" w:hAnsi="Cavolini" w:cs="Cavolini"/>
          <w:sz w:val="24"/>
          <w:szCs w:val="24"/>
        </w:rPr>
        <w:t xml:space="preserve">Skjåk kyrkjelege fellesråd har ei samarbeidsavtale med </w:t>
      </w:r>
      <w:proofErr w:type="spellStart"/>
      <w:r w:rsidRPr="77DD86C2">
        <w:rPr>
          <w:rFonts w:ascii="Cavolini" w:hAnsi="Cavolini" w:cs="Cavolini"/>
          <w:sz w:val="24"/>
          <w:szCs w:val="24"/>
        </w:rPr>
        <w:t>Himalpartner</w:t>
      </w:r>
      <w:proofErr w:type="spellEnd"/>
      <w:r w:rsidR="001C6C19" w:rsidRPr="77DD86C2">
        <w:rPr>
          <w:rFonts w:ascii="Cavolini" w:hAnsi="Cavolini" w:cs="Cavolini"/>
          <w:sz w:val="24"/>
          <w:szCs w:val="24"/>
        </w:rPr>
        <w:t xml:space="preserve">  </w:t>
      </w:r>
      <w:r w:rsidRPr="77DD86C2">
        <w:rPr>
          <w:rFonts w:ascii="Cavolini" w:hAnsi="Cavolini" w:cs="Cavolini"/>
          <w:sz w:val="24"/>
          <w:szCs w:val="24"/>
        </w:rPr>
        <w:t xml:space="preserve">Partane har som målsetting å </w:t>
      </w:r>
    </w:p>
    <w:p w14:paraId="08F68A83" w14:textId="77777777" w:rsidR="001C6C19" w:rsidRPr="00B65B4C" w:rsidRDefault="00927160" w:rsidP="65E5FB66">
      <w:pPr>
        <w:numPr>
          <w:ilvl w:val="0"/>
          <w:numId w:val="12"/>
        </w:numPr>
        <w:ind w:left="0"/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V</w:t>
      </w:r>
      <w:r w:rsidR="00EA2A79" w:rsidRPr="65E5FB66">
        <w:rPr>
          <w:rFonts w:ascii="Cavolini" w:hAnsi="Cavolini" w:cs="Cavolini"/>
          <w:sz w:val="24"/>
          <w:szCs w:val="24"/>
        </w:rPr>
        <w:t>ekkje og gje kyrkjelyden eit felles misjonsengasjement.</w:t>
      </w:r>
    </w:p>
    <w:p w14:paraId="63629CE0" w14:textId="77777777" w:rsidR="00115603" w:rsidRPr="00B65B4C" w:rsidRDefault="00EA2A79" w:rsidP="65E5FB66">
      <w:pPr>
        <w:numPr>
          <w:ilvl w:val="0"/>
          <w:numId w:val="12"/>
        </w:numPr>
        <w:ind w:left="0"/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Gje omgrepet misjon eit konkret innhald</w:t>
      </w:r>
    </w:p>
    <w:p w14:paraId="424F6514" w14:textId="77777777" w:rsidR="001C6C19" w:rsidRPr="00B65B4C" w:rsidRDefault="00AD643F" w:rsidP="65E5FB66">
      <w:pPr>
        <w:numPr>
          <w:ilvl w:val="0"/>
          <w:numId w:val="12"/>
        </w:numPr>
        <w:ind w:left="0"/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Gje kyrkjelyden eit å</w:t>
      </w:r>
      <w:r w:rsidR="001C6C19" w:rsidRPr="65E5FB66">
        <w:rPr>
          <w:rFonts w:ascii="Cavolini" w:hAnsi="Cavolini" w:cs="Cavolini"/>
          <w:sz w:val="24"/>
          <w:szCs w:val="24"/>
        </w:rPr>
        <w:t>ndeleg og praktisk ansvar for misjon</w:t>
      </w:r>
    </w:p>
    <w:p w14:paraId="0B1F173F" w14:textId="77777777" w:rsidR="001C6C19" w:rsidRPr="00B65B4C" w:rsidRDefault="001C6C19" w:rsidP="65E5FB66">
      <w:pPr>
        <w:numPr>
          <w:ilvl w:val="0"/>
          <w:numId w:val="12"/>
        </w:numPr>
        <w:ind w:left="0"/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Gje </w:t>
      </w:r>
      <w:proofErr w:type="spellStart"/>
      <w:r w:rsidRPr="65E5FB66">
        <w:rPr>
          <w:rFonts w:ascii="Cavolini" w:hAnsi="Cavolini" w:cs="Cavolini"/>
          <w:sz w:val="24"/>
          <w:szCs w:val="24"/>
        </w:rPr>
        <w:t>Himalpartner</w:t>
      </w:r>
      <w:proofErr w:type="spellEnd"/>
      <w:r w:rsidRPr="65E5FB66">
        <w:rPr>
          <w:rFonts w:ascii="Cavolini" w:hAnsi="Cavolini" w:cs="Cavolini"/>
          <w:sz w:val="24"/>
          <w:szCs w:val="24"/>
        </w:rPr>
        <w:t xml:space="preserve"> sitt arbeid i støtte i form av forbøn og skilling</w:t>
      </w:r>
    </w:p>
    <w:p w14:paraId="70AAEB8B" w14:textId="27E9BEC3" w:rsidR="00AD643F" w:rsidRPr="00B65B4C" w:rsidRDefault="00F36C53" w:rsidP="65E5FB66">
      <w:pPr>
        <w:shd w:val="clear" w:color="auto" w:fill="FFFFFF" w:themeFill="background1"/>
        <w:spacing w:before="60" w:after="60"/>
        <w:ind w:right="285"/>
        <w:rPr>
          <w:rFonts w:ascii="Aptos" w:eastAsia="Aptos" w:hAnsi="Aptos" w:cs="Aptos"/>
          <w:color w:val="000000" w:themeColor="text1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Det har vore</w:t>
      </w:r>
      <w:r w:rsidR="005679B9" w:rsidRPr="65E5FB66">
        <w:rPr>
          <w:rFonts w:ascii="Cavolini" w:hAnsi="Cavolini" w:cs="Cavolini"/>
          <w:sz w:val="24"/>
          <w:szCs w:val="24"/>
        </w:rPr>
        <w:t xml:space="preserve"> 4 </w:t>
      </w:r>
      <w:r w:rsidR="00D95196" w:rsidRPr="65E5FB66">
        <w:rPr>
          <w:rFonts w:ascii="Cavolini" w:hAnsi="Cavolini" w:cs="Cavolini"/>
          <w:sz w:val="24"/>
          <w:szCs w:val="24"/>
        </w:rPr>
        <w:t>ofring</w:t>
      </w:r>
      <w:r w:rsidR="00927160" w:rsidRPr="65E5FB66">
        <w:rPr>
          <w:rFonts w:ascii="Cavolini" w:hAnsi="Cavolini" w:cs="Cavolini"/>
          <w:sz w:val="24"/>
          <w:szCs w:val="24"/>
        </w:rPr>
        <w:t>ar</w:t>
      </w:r>
      <w:r w:rsidR="0022244A" w:rsidRPr="65E5FB66">
        <w:rPr>
          <w:rFonts w:ascii="Cavolini" w:hAnsi="Cavolini" w:cs="Cavolini"/>
          <w:sz w:val="24"/>
          <w:szCs w:val="24"/>
        </w:rPr>
        <w:t xml:space="preserve"> på totalt kr</w:t>
      </w:r>
      <w:r w:rsidR="00AA2E72" w:rsidRPr="65E5FB66">
        <w:rPr>
          <w:rFonts w:ascii="Cavolini" w:hAnsi="Cavolini" w:cs="Cavolini"/>
          <w:sz w:val="24"/>
          <w:szCs w:val="24"/>
        </w:rPr>
        <w:t xml:space="preserve"> </w:t>
      </w:r>
      <w:r w:rsidR="391D421C" w:rsidRPr="65E5FB66">
        <w:rPr>
          <w:rFonts w:ascii="Cavolini" w:hAnsi="Cavolini" w:cs="Cavolini"/>
          <w:sz w:val="24"/>
          <w:szCs w:val="24"/>
        </w:rPr>
        <w:t>2 170 ,-</w:t>
      </w:r>
    </w:p>
    <w:p w14:paraId="1EC23573" w14:textId="6425E8E9" w:rsidR="1F599965" w:rsidRDefault="00AD643F" w:rsidP="65E5FB66">
      <w:pPr>
        <w:rPr>
          <w:rFonts w:ascii="Cavolini" w:hAnsi="Cavolini" w:cs="Cavolini"/>
          <w:sz w:val="24"/>
          <w:szCs w:val="24"/>
        </w:rPr>
      </w:pPr>
      <w:proofErr w:type="spellStart"/>
      <w:r w:rsidRPr="65E5FB66">
        <w:rPr>
          <w:rFonts w:ascii="Cavolini" w:hAnsi="Cavolini" w:cs="Cavolini"/>
          <w:sz w:val="24"/>
          <w:szCs w:val="24"/>
        </w:rPr>
        <w:t>Himalpartner</w:t>
      </w:r>
      <w:proofErr w:type="spellEnd"/>
      <w:r w:rsidRPr="65E5FB66">
        <w:rPr>
          <w:rFonts w:ascii="Cavolini" w:hAnsi="Cavolini" w:cs="Cavolini"/>
          <w:sz w:val="24"/>
          <w:szCs w:val="24"/>
        </w:rPr>
        <w:t xml:space="preserve"> er ein nokså liten </w:t>
      </w:r>
      <w:r w:rsidR="004410B6" w:rsidRPr="65E5FB66">
        <w:rPr>
          <w:rFonts w:ascii="Cavolini" w:hAnsi="Cavolini" w:cs="Cavolini"/>
          <w:sz w:val="24"/>
          <w:szCs w:val="24"/>
        </w:rPr>
        <w:t>organisasjon, men</w:t>
      </w:r>
      <w:r w:rsidRPr="65E5FB66">
        <w:rPr>
          <w:rFonts w:ascii="Cavolini" w:hAnsi="Cavolini" w:cs="Cavolini"/>
          <w:sz w:val="24"/>
          <w:szCs w:val="24"/>
        </w:rPr>
        <w:t xml:space="preserve"> med mange «</w:t>
      </w:r>
      <w:r w:rsidR="004410B6" w:rsidRPr="65E5FB66">
        <w:rPr>
          <w:rFonts w:ascii="Cavolini" w:hAnsi="Cavolini" w:cs="Cavolini"/>
          <w:sz w:val="24"/>
          <w:szCs w:val="24"/>
        </w:rPr>
        <w:t>fotsoldatar</w:t>
      </w:r>
      <w:r w:rsidRPr="65E5FB66">
        <w:rPr>
          <w:rFonts w:ascii="Cavolini" w:hAnsi="Cavolini" w:cs="Cavolini"/>
          <w:sz w:val="24"/>
          <w:szCs w:val="24"/>
        </w:rPr>
        <w:t>»</w:t>
      </w:r>
      <w:r w:rsidR="03B81A4B" w:rsidRPr="65E5FB66">
        <w:rPr>
          <w:rFonts w:ascii="Cavolini" w:hAnsi="Cavolini" w:cs="Cavolini"/>
          <w:sz w:val="24"/>
          <w:szCs w:val="24"/>
        </w:rPr>
        <w:t xml:space="preserve"> </w:t>
      </w:r>
      <w:r w:rsidR="00D95196" w:rsidRPr="65E5FB66">
        <w:rPr>
          <w:rFonts w:ascii="Cavolini" w:hAnsi="Cavolini" w:cs="Cavolini"/>
          <w:sz w:val="24"/>
          <w:szCs w:val="24"/>
        </w:rPr>
        <w:t>Sokneprest Kåre Glosli</w:t>
      </w:r>
      <w:r w:rsidR="00A77E35" w:rsidRPr="65E5FB66">
        <w:rPr>
          <w:rFonts w:ascii="Cavolini" w:hAnsi="Cavolini" w:cs="Cavolini"/>
          <w:sz w:val="24"/>
          <w:szCs w:val="24"/>
        </w:rPr>
        <w:t xml:space="preserve">e </w:t>
      </w:r>
      <w:r w:rsidR="00374344" w:rsidRPr="65E5FB66">
        <w:rPr>
          <w:rFonts w:ascii="Cavolini" w:hAnsi="Cavolini" w:cs="Cavolini"/>
          <w:sz w:val="24"/>
          <w:szCs w:val="24"/>
        </w:rPr>
        <w:t xml:space="preserve">har vore i </w:t>
      </w:r>
      <w:r w:rsidR="00AA2E72" w:rsidRPr="65E5FB66">
        <w:rPr>
          <w:rFonts w:ascii="Cavolini" w:hAnsi="Cavolini" w:cs="Cavolini"/>
          <w:sz w:val="24"/>
          <w:szCs w:val="24"/>
        </w:rPr>
        <w:t xml:space="preserve">Nepal </w:t>
      </w:r>
      <w:r w:rsidR="00374344" w:rsidRPr="65E5FB66">
        <w:rPr>
          <w:rFonts w:ascii="Cavolini" w:hAnsi="Cavolini" w:cs="Cavolini"/>
          <w:sz w:val="24"/>
          <w:szCs w:val="24"/>
        </w:rPr>
        <w:t>3</w:t>
      </w:r>
      <w:r w:rsidR="00AA2E72" w:rsidRPr="65E5FB66">
        <w:rPr>
          <w:rFonts w:ascii="Cavolini" w:hAnsi="Cavolini" w:cs="Cavolini"/>
          <w:sz w:val="24"/>
          <w:szCs w:val="24"/>
        </w:rPr>
        <w:t xml:space="preserve"> gonger </w:t>
      </w:r>
      <w:r w:rsidR="00374344" w:rsidRPr="65E5FB66">
        <w:rPr>
          <w:rFonts w:ascii="Cavolini" w:hAnsi="Cavolini" w:cs="Cavolini"/>
          <w:sz w:val="24"/>
          <w:szCs w:val="24"/>
        </w:rPr>
        <w:t xml:space="preserve">,seinast i november 2023 </w:t>
      </w:r>
      <w:r w:rsidR="00D95196" w:rsidRPr="65E5FB66">
        <w:rPr>
          <w:rFonts w:ascii="Cavolini" w:hAnsi="Cavolini" w:cs="Cavolini"/>
          <w:sz w:val="24"/>
          <w:szCs w:val="24"/>
        </w:rPr>
        <w:t xml:space="preserve">og fekk ved sjølvsyn sjå fleir av prosjekta som </w:t>
      </w:r>
      <w:proofErr w:type="spellStart"/>
      <w:r w:rsidR="00D95196" w:rsidRPr="65E5FB66">
        <w:rPr>
          <w:rFonts w:ascii="Cavolini" w:hAnsi="Cavolini" w:cs="Cavolini"/>
          <w:sz w:val="24"/>
          <w:szCs w:val="24"/>
        </w:rPr>
        <w:t>Himalpartner</w:t>
      </w:r>
      <w:proofErr w:type="spellEnd"/>
      <w:r w:rsidR="00D95196" w:rsidRPr="65E5FB66">
        <w:rPr>
          <w:rFonts w:ascii="Cavolini" w:hAnsi="Cavolini" w:cs="Cavolini"/>
          <w:sz w:val="24"/>
          <w:szCs w:val="24"/>
        </w:rPr>
        <w:t xml:space="preserve"> er ein del av.</w:t>
      </w:r>
    </w:p>
    <w:p w14:paraId="0A913139" w14:textId="41EEE9A5" w:rsidR="7A69DDB3" w:rsidRDefault="7A69DDB3" w:rsidP="65E5FB66">
      <w:pPr>
        <w:rPr>
          <w:rFonts w:ascii="Cavolini" w:hAnsi="Cavolini" w:cs="Cavolini"/>
          <w:sz w:val="24"/>
          <w:szCs w:val="24"/>
        </w:rPr>
      </w:pPr>
    </w:p>
    <w:p w14:paraId="06C1B866" w14:textId="124C73D8" w:rsidR="7A69DDB3" w:rsidRDefault="7A69DDB3" w:rsidP="65E5FB66">
      <w:pPr>
        <w:rPr>
          <w:rFonts w:ascii="Cavolini" w:hAnsi="Cavolini" w:cs="Cavolini"/>
          <w:sz w:val="24"/>
          <w:szCs w:val="24"/>
        </w:rPr>
      </w:pPr>
    </w:p>
    <w:p w14:paraId="242B2736" w14:textId="1A1EA57D" w:rsidR="7A69DDB3" w:rsidRDefault="67E9F628" w:rsidP="65E5FB66">
      <w:pPr>
        <w:rPr>
          <w:rFonts w:ascii="Cavolini" w:hAnsi="Cavolini" w:cs="Cavolin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22E7C995" wp14:editId="69511A3D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1080000" cy="1452080"/>
            <wp:effectExtent l="0" t="0" r="0" b="0"/>
            <wp:wrapSquare wrapText="bothSides"/>
            <wp:docPr id="171277915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779150" name="Picture 171277915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5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0073" w:rsidRPr="77DD86C2">
        <w:rPr>
          <w:rFonts w:ascii="Cavolini" w:hAnsi="Cavolini" w:cs="Cavolini"/>
          <w:b/>
          <w:bCs/>
          <w:i/>
          <w:iCs/>
          <w:sz w:val="24"/>
          <w:szCs w:val="24"/>
        </w:rPr>
        <w:t>Blomefond</w:t>
      </w:r>
      <w:r w:rsidR="00EB37FE" w:rsidRPr="77DD86C2">
        <w:rPr>
          <w:rFonts w:ascii="Cavolini" w:hAnsi="Cavolini" w:cs="Cavolini"/>
          <w:b/>
          <w:bCs/>
          <w:i/>
          <w:iCs/>
          <w:sz w:val="24"/>
          <w:szCs w:val="24"/>
        </w:rPr>
        <w:t xml:space="preserve">: </w:t>
      </w:r>
      <w:r w:rsidR="00A77E35" w:rsidRPr="77DD86C2">
        <w:rPr>
          <w:rFonts w:ascii="Cavolini" w:hAnsi="Cavolini" w:cs="Cavolini"/>
          <w:sz w:val="24"/>
          <w:szCs w:val="24"/>
        </w:rPr>
        <w:t xml:space="preserve">Kyrkjekontoret </w:t>
      </w:r>
      <w:r w:rsidR="00132B2F" w:rsidRPr="77DD86C2">
        <w:rPr>
          <w:rFonts w:ascii="Cavolini" w:hAnsi="Cavolini" w:cs="Cavolini"/>
          <w:sz w:val="24"/>
          <w:szCs w:val="24"/>
        </w:rPr>
        <w:t xml:space="preserve">driv sjølve </w:t>
      </w:r>
      <w:r w:rsidR="00A77E35" w:rsidRPr="77DD86C2">
        <w:rPr>
          <w:rFonts w:ascii="Cavolini" w:hAnsi="Cavolini" w:cs="Cavolini"/>
          <w:sz w:val="24"/>
          <w:szCs w:val="24"/>
        </w:rPr>
        <w:t xml:space="preserve">arbeidet med </w:t>
      </w:r>
      <w:r w:rsidR="002F24BE" w:rsidRPr="77DD86C2">
        <w:rPr>
          <w:rFonts w:ascii="Cavolini" w:hAnsi="Cavolini" w:cs="Cavolini"/>
          <w:sz w:val="24"/>
          <w:szCs w:val="24"/>
        </w:rPr>
        <w:t>Skjåk Blomefond og N</w:t>
      </w:r>
      <w:r w:rsidR="00A77E35" w:rsidRPr="77DD86C2">
        <w:rPr>
          <w:rFonts w:ascii="Cavolini" w:hAnsi="Cavolini" w:cs="Cavolini"/>
          <w:sz w:val="24"/>
          <w:szCs w:val="24"/>
        </w:rPr>
        <w:t>ordberg Blomefond.</w:t>
      </w:r>
      <w:r w:rsidR="1C8FD2D5" w:rsidRPr="77DD86C2">
        <w:rPr>
          <w:rFonts w:ascii="Cavolini" w:hAnsi="Cavolini" w:cs="Cavolini"/>
          <w:sz w:val="24"/>
          <w:szCs w:val="24"/>
        </w:rPr>
        <w:t xml:space="preserve"> </w:t>
      </w:r>
      <w:r w:rsidR="002F24BE" w:rsidRPr="77DD86C2">
        <w:rPr>
          <w:rFonts w:ascii="Cavolini" w:hAnsi="Cavolini" w:cs="Cavolini"/>
          <w:sz w:val="24"/>
          <w:szCs w:val="24"/>
        </w:rPr>
        <w:t>Det</w:t>
      </w:r>
      <w:r w:rsidR="00132B2F" w:rsidRPr="77DD86C2">
        <w:rPr>
          <w:rFonts w:ascii="Cavolini" w:hAnsi="Cavolini" w:cs="Cavolini"/>
          <w:sz w:val="24"/>
          <w:szCs w:val="24"/>
        </w:rPr>
        <w:t xml:space="preserve">te </w:t>
      </w:r>
      <w:r w:rsidR="002F24BE" w:rsidRPr="77DD86C2">
        <w:rPr>
          <w:rFonts w:ascii="Cavolini" w:hAnsi="Cavolini" w:cs="Cavolini"/>
          <w:sz w:val="24"/>
          <w:szCs w:val="24"/>
        </w:rPr>
        <w:t>er</w:t>
      </w:r>
      <w:r w:rsidR="00F77F41" w:rsidRPr="77DD86C2">
        <w:rPr>
          <w:rFonts w:ascii="Cavolini" w:hAnsi="Cavolini" w:cs="Cavolini"/>
          <w:sz w:val="24"/>
          <w:szCs w:val="24"/>
        </w:rPr>
        <w:t xml:space="preserve"> ei teneste som </w:t>
      </w:r>
      <w:r w:rsidR="00132B2F" w:rsidRPr="77DD86C2">
        <w:rPr>
          <w:rFonts w:ascii="Cavolini" w:hAnsi="Cavolini" w:cs="Cavolini"/>
          <w:sz w:val="24"/>
          <w:szCs w:val="24"/>
        </w:rPr>
        <w:t xml:space="preserve">er </w:t>
      </w:r>
      <w:r w:rsidR="00F77F41" w:rsidRPr="77DD86C2">
        <w:rPr>
          <w:rFonts w:ascii="Cavolini" w:hAnsi="Cavolini" w:cs="Cavolini"/>
          <w:sz w:val="24"/>
          <w:szCs w:val="24"/>
        </w:rPr>
        <w:t xml:space="preserve">godt </w:t>
      </w:r>
      <w:r w:rsidR="002F24BE" w:rsidRPr="77DD86C2">
        <w:rPr>
          <w:rFonts w:ascii="Cavolini" w:hAnsi="Cavolini" w:cs="Cavolini"/>
          <w:sz w:val="24"/>
          <w:szCs w:val="24"/>
        </w:rPr>
        <w:t>teke</w:t>
      </w:r>
      <w:r w:rsidR="00F77F41" w:rsidRPr="77DD86C2">
        <w:rPr>
          <w:rFonts w:ascii="Cavolini" w:hAnsi="Cavolini" w:cs="Cavolini"/>
          <w:sz w:val="24"/>
          <w:szCs w:val="24"/>
        </w:rPr>
        <w:t xml:space="preserve"> imot</w:t>
      </w:r>
      <w:r w:rsidR="002F24BE" w:rsidRPr="77DD86C2">
        <w:rPr>
          <w:rFonts w:ascii="Cavolini" w:hAnsi="Cavolini" w:cs="Cavolini"/>
          <w:sz w:val="24"/>
          <w:szCs w:val="24"/>
        </w:rPr>
        <w:t xml:space="preserve"> av dei som nyttar tenest</w:t>
      </w:r>
      <w:r w:rsidR="5AA3662A" w:rsidRPr="77DD86C2">
        <w:rPr>
          <w:rFonts w:ascii="Cavolini" w:hAnsi="Cavolini" w:cs="Cavolini"/>
          <w:sz w:val="24"/>
          <w:szCs w:val="24"/>
        </w:rPr>
        <w:t xml:space="preserve">e. </w:t>
      </w:r>
      <w:r w:rsidR="002F24BE" w:rsidRPr="77DD86C2">
        <w:rPr>
          <w:rFonts w:ascii="Cavolini" w:hAnsi="Cavolini" w:cs="Cavolini"/>
          <w:sz w:val="24"/>
          <w:szCs w:val="24"/>
        </w:rPr>
        <w:t xml:space="preserve">Det fell </w:t>
      </w:r>
      <w:r w:rsidR="00374344" w:rsidRPr="77DD86C2">
        <w:rPr>
          <w:rFonts w:ascii="Cavolini" w:hAnsi="Cavolini" w:cs="Cavolini"/>
          <w:sz w:val="24"/>
          <w:szCs w:val="24"/>
        </w:rPr>
        <w:t xml:space="preserve">ein del </w:t>
      </w:r>
      <w:r w:rsidR="002F24BE" w:rsidRPr="77DD86C2">
        <w:rPr>
          <w:rFonts w:ascii="Cavolini" w:hAnsi="Cavolini" w:cs="Cavolini"/>
          <w:sz w:val="24"/>
          <w:szCs w:val="24"/>
        </w:rPr>
        <w:t>ekstraarbeid på kontorpersonale, men er positivt for Skjåk kyrkjelege fellesråd</w:t>
      </w:r>
      <w:r w:rsidR="004647E3" w:rsidRPr="77DD86C2">
        <w:rPr>
          <w:rFonts w:ascii="Cavolini" w:hAnsi="Cavolini" w:cs="Cavolini"/>
          <w:sz w:val="24"/>
          <w:szCs w:val="24"/>
        </w:rPr>
        <w:t xml:space="preserve"> sitt omdømme </w:t>
      </w:r>
      <w:r w:rsidR="00374344" w:rsidRPr="77DD86C2">
        <w:rPr>
          <w:rFonts w:ascii="Cavolini" w:hAnsi="Cavolini" w:cs="Cavolini"/>
          <w:sz w:val="24"/>
          <w:szCs w:val="24"/>
        </w:rPr>
        <w:t>,</w:t>
      </w:r>
      <w:r w:rsidR="004647E3" w:rsidRPr="77DD86C2">
        <w:rPr>
          <w:rFonts w:ascii="Cavolini" w:hAnsi="Cavolini" w:cs="Cavolini"/>
          <w:sz w:val="24"/>
          <w:szCs w:val="24"/>
        </w:rPr>
        <w:t>som ei sørvisbedrift. Og</w:t>
      </w:r>
      <w:r w:rsidR="006308EC" w:rsidRPr="77DD86C2">
        <w:rPr>
          <w:rFonts w:ascii="Cavolini" w:hAnsi="Cavolini" w:cs="Cavolini"/>
          <w:sz w:val="24"/>
          <w:szCs w:val="24"/>
        </w:rPr>
        <w:t xml:space="preserve"> nå </w:t>
      </w:r>
      <w:r w:rsidR="002F24BE" w:rsidRPr="77DD86C2">
        <w:rPr>
          <w:rFonts w:ascii="Cavolini" w:hAnsi="Cavolini" w:cs="Cavolini"/>
          <w:sz w:val="24"/>
          <w:szCs w:val="24"/>
        </w:rPr>
        <w:t>går all inntekt direkte til Blomefondet</w:t>
      </w:r>
    </w:p>
    <w:p w14:paraId="03FC4101" w14:textId="77777777" w:rsidR="002F24BE" w:rsidRPr="00B65B4C" w:rsidRDefault="00AA2E72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B</w:t>
      </w:r>
      <w:r w:rsidR="002F24BE" w:rsidRPr="65E5FB66">
        <w:rPr>
          <w:rFonts w:ascii="Cavolini" w:hAnsi="Cavolini" w:cs="Cavolini"/>
          <w:sz w:val="24"/>
          <w:szCs w:val="24"/>
        </w:rPr>
        <w:t>etalingstilbod med vipps</w:t>
      </w:r>
      <w:r w:rsidRPr="65E5FB66">
        <w:rPr>
          <w:rFonts w:ascii="Cavolini" w:hAnsi="Cavolini" w:cs="Cavolini"/>
          <w:sz w:val="24"/>
          <w:szCs w:val="24"/>
        </w:rPr>
        <w:t>/nettbank/kontant</w:t>
      </w:r>
      <w:r w:rsidR="00817DD3" w:rsidRPr="65E5FB66">
        <w:rPr>
          <w:rFonts w:ascii="Cavolini" w:hAnsi="Cavolini" w:cs="Cavolini"/>
          <w:sz w:val="24"/>
          <w:szCs w:val="24"/>
        </w:rPr>
        <w:t xml:space="preserve">. Arbeidet har vorte enklare etter kvart som digitale betalingsløysingar har vorte betre </w:t>
      </w:r>
    </w:p>
    <w:p w14:paraId="497CABD4" w14:textId="77777777" w:rsidR="001539CA" w:rsidRPr="00B65B4C" w:rsidRDefault="001178AC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Alle gravstader får sommar</w:t>
      </w:r>
      <w:r w:rsidR="0022244A" w:rsidRPr="65E5FB66">
        <w:rPr>
          <w:rFonts w:ascii="Cavolini" w:hAnsi="Cavolini" w:cs="Cavolini"/>
          <w:sz w:val="24"/>
          <w:szCs w:val="24"/>
        </w:rPr>
        <w:t>blomar for kr.</w:t>
      </w:r>
      <w:r w:rsidR="009C1AAA" w:rsidRPr="65E5FB66">
        <w:rPr>
          <w:rFonts w:ascii="Cavolini" w:hAnsi="Cavolini" w:cs="Cavolini"/>
          <w:sz w:val="24"/>
          <w:szCs w:val="24"/>
        </w:rPr>
        <w:t>100,-</w:t>
      </w:r>
      <w:r w:rsidR="001539CA" w:rsidRPr="65E5FB66">
        <w:rPr>
          <w:rFonts w:ascii="Cavolini" w:hAnsi="Cavolini" w:cs="Cavolini"/>
          <w:sz w:val="24"/>
          <w:szCs w:val="24"/>
        </w:rPr>
        <w:t xml:space="preserve"> som kan hentast  på utsal til Skjåk Gartneri eller på plantedugnad</w:t>
      </w:r>
      <w:r w:rsidR="004410B6" w:rsidRPr="65E5FB66">
        <w:rPr>
          <w:rFonts w:ascii="Cavolini" w:hAnsi="Cavolini" w:cs="Cavolini"/>
          <w:sz w:val="24"/>
          <w:szCs w:val="24"/>
        </w:rPr>
        <w:t xml:space="preserve"> i Nordberg.</w:t>
      </w:r>
    </w:p>
    <w:p w14:paraId="5B59F822" w14:textId="77777777" w:rsidR="001539CA" w:rsidRPr="00B65B4C" w:rsidRDefault="001539CA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Pårørande til dei som har gått burt siste året, får ein kvit asalea til julehøgtida. Denne</w:t>
      </w:r>
      <w:r w:rsidR="00132B2F" w:rsidRPr="65E5FB66">
        <w:rPr>
          <w:rFonts w:ascii="Cavolini" w:hAnsi="Cavolini" w:cs="Cavolini"/>
          <w:sz w:val="24"/>
          <w:szCs w:val="24"/>
        </w:rPr>
        <w:t xml:space="preserve">  vert </w:t>
      </w:r>
      <w:r w:rsidRPr="65E5FB66">
        <w:rPr>
          <w:rFonts w:ascii="Cavolini" w:hAnsi="Cavolini" w:cs="Cavolini"/>
          <w:sz w:val="24"/>
          <w:szCs w:val="24"/>
        </w:rPr>
        <w:t xml:space="preserve"> delt ut av medlemmane i Skjåk </w:t>
      </w:r>
      <w:r w:rsidRPr="65E5FB66">
        <w:rPr>
          <w:rFonts w:ascii="Cavolini" w:hAnsi="Cavolini" w:cs="Cavolini"/>
          <w:sz w:val="24"/>
          <w:szCs w:val="24"/>
        </w:rPr>
        <w:lastRenderedPageBreak/>
        <w:t>kyrkjelege fellesråd.</w:t>
      </w:r>
      <w:r w:rsidR="004A6902" w:rsidRPr="65E5FB66">
        <w:rPr>
          <w:rFonts w:ascii="Cavolini" w:hAnsi="Cavolini" w:cs="Cavolini"/>
          <w:sz w:val="24"/>
          <w:szCs w:val="24"/>
        </w:rPr>
        <w:t xml:space="preserve"> </w:t>
      </w:r>
      <w:r w:rsidRPr="65E5FB66">
        <w:rPr>
          <w:rFonts w:ascii="Cavolini" w:hAnsi="Cavolini" w:cs="Cavolini"/>
          <w:sz w:val="24"/>
          <w:szCs w:val="24"/>
        </w:rPr>
        <w:t xml:space="preserve">Pårørande som ikkje har tilhald i Skjåk eller Lom får eit kort av kyrkjene </w:t>
      </w:r>
      <w:r w:rsidR="004410B6" w:rsidRPr="65E5FB66">
        <w:rPr>
          <w:rFonts w:ascii="Cavolini" w:hAnsi="Cavolini" w:cs="Cavolini"/>
          <w:sz w:val="24"/>
          <w:szCs w:val="24"/>
        </w:rPr>
        <w:t>pr. post</w:t>
      </w:r>
      <w:r w:rsidRPr="65E5FB66">
        <w:rPr>
          <w:rFonts w:ascii="Cavolini" w:hAnsi="Cavolini" w:cs="Cavolini"/>
          <w:sz w:val="24"/>
          <w:szCs w:val="24"/>
        </w:rPr>
        <w:t>.</w:t>
      </w:r>
    </w:p>
    <w:p w14:paraId="4897B625" w14:textId="77777777" w:rsidR="001539CA" w:rsidRPr="00B65B4C" w:rsidRDefault="001539CA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Elles vert midlar frå Blomefonda nytta til blomar, ljos og anna for å pynte opp i  kyrkja og kyrkjegarden .</w:t>
      </w:r>
    </w:p>
    <w:p w14:paraId="70CC0284" w14:textId="77777777" w:rsidR="005C283C" w:rsidRPr="00B65B4C" w:rsidRDefault="005C283C" w:rsidP="65E5FB66">
      <w:pPr>
        <w:rPr>
          <w:rFonts w:ascii="Cavolini" w:hAnsi="Cavolini" w:cs="Cavolini"/>
          <w:sz w:val="24"/>
          <w:szCs w:val="24"/>
        </w:rPr>
      </w:pPr>
    </w:p>
    <w:p w14:paraId="5C8C6B09" w14:textId="77777777" w:rsidR="00817DD3" w:rsidRPr="00B65B4C" w:rsidRDefault="00817DD3" w:rsidP="65E5FB66">
      <w:pPr>
        <w:rPr>
          <w:rFonts w:ascii="Cavolini" w:hAnsi="Cavolini" w:cs="Cavolini"/>
          <w:b/>
          <w:bCs/>
          <w:i/>
          <w:iCs/>
          <w:sz w:val="24"/>
          <w:szCs w:val="24"/>
        </w:rPr>
      </w:pPr>
    </w:p>
    <w:p w14:paraId="12E140CF" w14:textId="77777777" w:rsidR="005679B9" w:rsidRPr="00B65B4C" w:rsidRDefault="005679B9" w:rsidP="65E5FB66">
      <w:pPr>
        <w:rPr>
          <w:rFonts w:ascii="Cavolini" w:hAnsi="Cavolini" w:cs="Cavolini"/>
          <w:b/>
          <w:bCs/>
          <w:i/>
          <w:iCs/>
          <w:sz w:val="24"/>
          <w:szCs w:val="24"/>
        </w:rPr>
      </w:pPr>
      <w:r w:rsidRPr="65E5FB66">
        <w:rPr>
          <w:rFonts w:ascii="Cavolini" w:hAnsi="Cavolini" w:cs="Cavolini"/>
          <w:b/>
          <w:bCs/>
          <w:i/>
          <w:iCs/>
          <w:sz w:val="24"/>
          <w:szCs w:val="24"/>
        </w:rPr>
        <w:t>Fondstyret</w:t>
      </w:r>
    </w:p>
    <w:p w14:paraId="6D9067EF" w14:textId="77777777" w:rsidR="001178AC" w:rsidRPr="00B65B4C" w:rsidRDefault="009C1AAA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K</w:t>
      </w:r>
      <w:r w:rsidR="00132B2F" w:rsidRPr="65E5FB66">
        <w:rPr>
          <w:rFonts w:ascii="Cavolini" w:hAnsi="Cavolini" w:cs="Cavolini"/>
          <w:sz w:val="24"/>
          <w:szCs w:val="24"/>
        </w:rPr>
        <w:t xml:space="preserve">yrkjeverje som administrera fondstyret for </w:t>
      </w:r>
      <w:proofErr w:type="spellStart"/>
      <w:r w:rsidR="00132B2F" w:rsidRPr="65E5FB66">
        <w:rPr>
          <w:rFonts w:ascii="Cavolini" w:hAnsi="Cavolini" w:cs="Cavolini"/>
          <w:sz w:val="24"/>
          <w:szCs w:val="24"/>
        </w:rPr>
        <w:t>Skjåkheimen</w:t>
      </w:r>
      <w:proofErr w:type="spellEnd"/>
    </w:p>
    <w:p w14:paraId="783FC2CA" w14:textId="6B9DB2AD" w:rsidR="00E23B37" w:rsidRPr="00B65B4C" w:rsidRDefault="009C1AAA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Det vert kjøpt inn kaker til </w:t>
      </w:r>
      <w:proofErr w:type="spellStart"/>
      <w:r w:rsidR="297D01EB" w:rsidRPr="65E5FB66">
        <w:rPr>
          <w:rFonts w:ascii="Cavolini" w:hAnsi="Cavolini" w:cs="Cavolini"/>
          <w:sz w:val="24"/>
          <w:szCs w:val="24"/>
        </w:rPr>
        <w:t>kyrkjekaffe</w:t>
      </w:r>
      <w:proofErr w:type="spellEnd"/>
      <w:r w:rsidRPr="65E5FB66">
        <w:rPr>
          <w:rFonts w:ascii="Cavolini" w:hAnsi="Cavolini" w:cs="Cavolini"/>
          <w:sz w:val="24"/>
          <w:szCs w:val="24"/>
        </w:rPr>
        <w:t xml:space="preserve"> </w:t>
      </w:r>
      <w:r w:rsidR="5305B7BA" w:rsidRPr="65E5FB66">
        <w:rPr>
          <w:rFonts w:ascii="Cavolini" w:hAnsi="Cavolini" w:cs="Cavolini"/>
          <w:sz w:val="24"/>
          <w:szCs w:val="24"/>
        </w:rPr>
        <w:t>,</w:t>
      </w:r>
      <w:r w:rsidR="18B1397A" w:rsidRPr="65E5FB66">
        <w:rPr>
          <w:rFonts w:ascii="Cavolini" w:hAnsi="Cavolini" w:cs="Cavolini"/>
          <w:sz w:val="24"/>
          <w:szCs w:val="24"/>
        </w:rPr>
        <w:t xml:space="preserve">2025 vart det på </w:t>
      </w:r>
    </w:p>
    <w:p w14:paraId="4939F547" w14:textId="1B11F434" w:rsidR="00E23B37" w:rsidRPr="00B65B4C" w:rsidRDefault="0FAA8C1C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Kr. Himmelfartsdag</w:t>
      </w:r>
      <w:r w:rsidR="18B1397A" w:rsidRPr="65E5FB66">
        <w:rPr>
          <w:rFonts w:ascii="Cavolini" w:hAnsi="Cavolini" w:cs="Cavolini"/>
          <w:sz w:val="24"/>
          <w:szCs w:val="24"/>
        </w:rPr>
        <w:t xml:space="preserve"> </w:t>
      </w:r>
    </w:p>
    <w:p w14:paraId="19EED472" w14:textId="77777777" w:rsidR="005679B9" w:rsidRPr="00B65B4C" w:rsidRDefault="00CE4DA1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I tillegg vert det bestilt blomehelsingar til alle avdelingar på </w:t>
      </w:r>
      <w:proofErr w:type="spellStart"/>
      <w:r w:rsidRPr="65E5FB66">
        <w:rPr>
          <w:rFonts w:ascii="Cavolini" w:hAnsi="Cavolini" w:cs="Cavolini"/>
          <w:sz w:val="24"/>
          <w:szCs w:val="24"/>
        </w:rPr>
        <w:t>Skjåkheimen</w:t>
      </w:r>
      <w:proofErr w:type="spellEnd"/>
      <w:r w:rsidRPr="65E5FB66">
        <w:rPr>
          <w:rFonts w:ascii="Cavolini" w:hAnsi="Cavolini" w:cs="Cavolini"/>
          <w:sz w:val="24"/>
          <w:szCs w:val="24"/>
        </w:rPr>
        <w:t xml:space="preserve"> </w:t>
      </w:r>
      <w:r w:rsidR="00E8321D" w:rsidRPr="65E5FB66">
        <w:rPr>
          <w:rFonts w:ascii="Cavolini" w:hAnsi="Cavolini" w:cs="Cavolini"/>
          <w:sz w:val="24"/>
          <w:szCs w:val="24"/>
        </w:rPr>
        <w:t>til påske.</w:t>
      </w:r>
    </w:p>
    <w:p w14:paraId="3382A365" w14:textId="77777777" w:rsidR="00DF3B04" w:rsidRPr="00B65B4C" w:rsidRDefault="00DF3B04" w:rsidP="65E5FB66">
      <w:pPr>
        <w:rPr>
          <w:rFonts w:ascii="Cavolini" w:hAnsi="Cavolini" w:cs="Cavolini"/>
          <w:sz w:val="24"/>
          <w:szCs w:val="24"/>
        </w:rPr>
      </w:pPr>
    </w:p>
    <w:p w14:paraId="7CD981E0" w14:textId="60D52DBF" w:rsidR="67E9F628" w:rsidRDefault="67E9F628" w:rsidP="67E9F628">
      <w:pPr>
        <w:rPr>
          <w:rFonts w:ascii="Cavolini" w:hAnsi="Cavolini" w:cs="Cavolini"/>
          <w:b/>
          <w:bCs/>
          <w:i/>
          <w:iCs/>
          <w:sz w:val="24"/>
          <w:szCs w:val="24"/>
        </w:rPr>
      </w:pPr>
    </w:p>
    <w:p w14:paraId="64828992" w14:textId="1C7AB0C5" w:rsidR="462C75EC" w:rsidRDefault="462C75EC" w:rsidP="462C75EC">
      <w:pPr>
        <w:rPr>
          <w:rFonts w:ascii="Cavolini" w:hAnsi="Cavolini" w:cs="Cavolini"/>
          <w:b/>
          <w:bCs/>
          <w:i/>
          <w:iCs/>
          <w:sz w:val="24"/>
          <w:szCs w:val="24"/>
        </w:rPr>
      </w:pPr>
    </w:p>
    <w:p w14:paraId="43FD888A" w14:textId="77777777" w:rsidR="00115603" w:rsidRPr="00B65B4C" w:rsidRDefault="00115603" w:rsidP="65E5FB66">
      <w:pPr>
        <w:rPr>
          <w:rFonts w:ascii="Cavolini" w:hAnsi="Cavolini" w:cs="Cavolini"/>
          <w:i/>
          <w:iCs/>
          <w:sz w:val="24"/>
          <w:szCs w:val="24"/>
        </w:rPr>
      </w:pPr>
      <w:r w:rsidRPr="65E5FB66">
        <w:rPr>
          <w:rFonts w:ascii="Cavolini" w:hAnsi="Cavolini" w:cs="Cavolini"/>
          <w:b/>
          <w:bCs/>
          <w:i/>
          <w:iCs/>
          <w:sz w:val="24"/>
          <w:szCs w:val="24"/>
        </w:rPr>
        <w:t>Kontoret :</w:t>
      </w:r>
      <w:r w:rsidRPr="65E5FB66">
        <w:rPr>
          <w:rFonts w:ascii="Cavolini" w:hAnsi="Cavolini" w:cs="Cavolini"/>
          <w:i/>
          <w:iCs/>
          <w:sz w:val="24"/>
          <w:szCs w:val="24"/>
        </w:rPr>
        <w:t xml:space="preserve"> </w:t>
      </w:r>
    </w:p>
    <w:p w14:paraId="64DF036A" w14:textId="77777777" w:rsidR="002841AD" w:rsidRPr="00B65B4C" w:rsidRDefault="002841AD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Skjåk kyrkjelege fellesråd har </w:t>
      </w:r>
      <w:r w:rsidR="00BB66F2" w:rsidRPr="65E5FB66">
        <w:rPr>
          <w:rFonts w:ascii="Cavolini" w:hAnsi="Cavolini" w:cs="Cavolini"/>
          <w:sz w:val="24"/>
          <w:szCs w:val="24"/>
        </w:rPr>
        <w:t xml:space="preserve"> gode og </w:t>
      </w:r>
      <w:r w:rsidR="005E7723" w:rsidRPr="65E5FB66">
        <w:rPr>
          <w:rFonts w:ascii="Cavolini" w:hAnsi="Cavolini" w:cs="Cavolini"/>
          <w:sz w:val="24"/>
          <w:szCs w:val="24"/>
        </w:rPr>
        <w:t>tilfredsstillande</w:t>
      </w:r>
      <w:r w:rsidR="00A535A0" w:rsidRPr="65E5FB66">
        <w:rPr>
          <w:rFonts w:ascii="Cavolini" w:hAnsi="Cavolini" w:cs="Cavolini"/>
          <w:sz w:val="24"/>
          <w:szCs w:val="24"/>
        </w:rPr>
        <w:t xml:space="preserve"> lokal i Skjåk Energi </w:t>
      </w:r>
      <w:r w:rsidR="00BB66F2" w:rsidRPr="65E5FB66">
        <w:rPr>
          <w:rFonts w:ascii="Cavolini" w:hAnsi="Cavolini" w:cs="Cavolini"/>
          <w:sz w:val="24"/>
          <w:szCs w:val="24"/>
        </w:rPr>
        <w:t>bygg</w:t>
      </w:r>
      <w:r w:rsidR="00A535A0" w:rsidRPr="65E5FB66">
        <w:rPr>
          <w:rFonts w:ascii="Cavolini" w:hAnsi="Cavolini" w:cs="Cavolini"/>
          <w:sz w:val="24"/>
          <w:szCs w:val="24"/>
        </w:rPr>
        <w:t xml:space="preserve">et </w:t>
      </w:r>
      <w:r w:rsidR="00BB66F2" w:rsidRPr="65E5FB66">
        <w:rPr>
          <w:rFonts w:ascii="Cavolini" w:hAnsi="Cavolini" w:cs="Cavolini"/>
          <w:sz w:val="24"/>
          <w:szCs w:val="24"/>
        </w:rPr>
        <w:t xml:space="preserve"> i </w:t>
      </w:r>
      <w:proofErr w:type="spellStart"/>
      <w:r w:rsidR="00BB66F2" w:rsidRPr="65E5FB66">
        <w:rPr>
          <w:rFonts w:ascii="Cavolini" w:hAnsi="Cavolini" w:cs="Cavolini"/>
          <w:sz w:val="24"/>
          <w:szCs w:val="24"/>
        </w:rPr>
        <w:t>Moavegen</w:t>
      </w:r>
      <w:proofErr w:type="spellEnd"/>
      <w:r w:rsidR="00BB66F2" w:rsidRPr="65E5FB66">
        <w:rPr>
          <w:rFonts w:ascii="Cavolini" w:hAnsi="Cavolini" w:cs="Cavolini"/>
          <w:sz w:val="24"/>
          <w:szCs w:val="24"/>
        </w:rPr>
        <w:t xml:space="preserve"> 28.</w:t>
      </w:r>
      <w:r w:rsidR="00BE3AE2" w:rsidRPr="65E5FB66">
        <w:rPr>
          <w:rFonts w:ascii="Cavolini" w:hAnsi="Cavolini" w:cs="Cavolini"/>
          <w:sz w:val="24"/>
          <w:szCs w:val="24"/>
        </w:rPr>
        <w:t>der plar vi å halde både stabsmøter og andre møter i utval og fellesråd</w:t>
      </w:r>
    </w:p>
    <w:p w14:paraId="7B842011" w14:textId="46A8D834" w:rsidR="00817DD3" w:rsidRPr="00B65B4C" w:rsidRDefault="00817DD3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 I tillegg til kontorlokale leiger vi Kraftverket .Dette lokalet </w:t>
      </w:r>
      <w:r w:rsidR="00CE4DA1" w:rsidRPr="65E5FB66">
        <w:rPr>
          <w:rFonts w:ascii="Cavolini" w:hAnsi="Cavolini" w:cs="Cavolini"/>
          <w:sz w:val="24"/>
          <w:szCs w:val="24"/>
        </w:rPr>
        <w:t xml:space="preserve">vert nytta til konfirmantundervisning </w:t>
      </w:r>
      <w:r w:rsidR="004106C5" w:rsidRPr="65E5FB66">
        <w:rPr>
          <w:rFonts w:ascii="Cavolini" w:hAnsi="Cavolini" w:cs="Cavolini"/>
          <w:sz w:val="24"/>
          <w:szCs w:val="24"/>
        </w:rPr>
        <w:t>messer ,møter,</w:t>
      </w:r>
      <w:r w:rsidR="008374B9" w:rsidRPr="65E5FB66">
        <w:rPr>
          <w:rFonts w:ascii="Cavolini" w:hAnsi="Cavolini" w:cs="Cavolini"/>
          <w:sz w:val="24"/>
          <w:szCs w:val="24"/>
        </w:rPr>
        <w:t xml:space="preserve"> </w:t>
      </w:r>
      <w:proofErr w:type="spellStart"/>
      <w:r w:rsidR="004106C5" w:rsidRPr="65E5FB66">
        <w:rPr>
          <w:rFonts w:ascii="Cavolini" w:hAnsi="Cavolini" w:cs="Cavolini"/>
          <w:sz w:val="24"/>
          <w:szCs w:val="24"/>
        </w:rPr>
        <w:t>trusopplæring</w:t>
      </w:r>
      <w:proofErr w:type="spellEnd"/>
      <w:r w:rsidR="004106C5" w:rsidRPr="65E5FB66">
        <w:rPr>
          <w:rFonts w:ascii="Cavolini" w:hAnsi="Cavolini" w:cs="Cavolini"/>
          <w:sz w:val="24"/>
          <w:szCs w:val="24"/>
        </w:rPr>
        <w:t xml:space="preserve"> og andre tilbod.</w:t>
      </w:r>
      <w:r w:rsidR="00CE4DA1" w:rsidRPr="65E5FB66">
        <w:rPr>
          <w:rFonts w:ascii="Cavolini" w:hAnsi="Cavolini" w:cs="Cavolini"/>
          <w:sz w:val="24"/>
          <w:szCs w:val="24"/>
        </w:rPr>
        <w:t xml:space="preserve"> </w:t>
      </w:r>
    </w:p>
    <w:p w14:paraId="45B840E0" w14:textId="77777777" w:rsidR="00817DD3" w:rsidRPr="00B65B4C" w:rsidRDefault="00817DD3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For å oppretthalde dette, så bidreg dei som har sitt daglege virke på kyrkjekontoret med vask og orden for å halde kostnadane på eit minimum</w:t>
      </w:r>
    </w:p>
    <w:p w14:paraId="5A6D96B6" w14:textId="01207D52" w:rsidR="00CA689F" w:rsidRPr="00B65B4C" w:rsidRDefault="00603A41" w:rsidP="65E5FB66">
      <w:pPr>
        <w:rPr>
          <w:rFonts w:ascii="Cavolini" w:hAnsi="Cavolini" w:cs="Cavolini"/>
          <w:sz w:val="24"/>
          <w:szCs w:val="24"/>
        </w:rPr>
      </w:pPr>
      <w:hyperlink r:id="rId33" w:history="1">
        <w:r w:rsidRPr="00476DBB">
          <w:rPr>
            <w:rStyle w:val="Hyperkobling"/>
            <w:rFonts w:ascii="Cavolini" w:hAnsi="Cavolini" w:cs="Cavolini"/>
            <w:sz w:val="24"/>
            <w:szCs w:val="24"/>
          </w:rPr>
          <w:t>www.skjaak.kyrkja.no</w:t>
        </w:r>
      </w:hyperlink>
      <w:r w:rsidR="00064C60" w:rsidRPr="65E5FB66">
        <w:rPr>
          <w:rFonts w:ascii="Cavolini" w:hAnsi="Cavolini" w:cs="Cavolini"/>
          <w:sz w:val="24"/>
          <w:szCs w:val="24"/>
        </w:rPr>
        <w:t xml:space="preserve"> er heimesida til S</w:t>
      </w:r>
      <w:r w:rsidR="00505A5F" w:rsidRPr="65E5FB66">
        <w:rPr>
          <w:rFonts w:ascii="Cavolini" w:hAnsi="Cavolini" w:cs="Cavolini"/>
          <w:sz w:val="24"/>
          <w:szCs w:val="24"/>
        </w:rPr>
        <w:t>kj</w:t>
      </w:r>
      <w:r w:rsidR="00254B84" w:rsidRPr="65E5FB66">
        <w:rPr>
          <w:rFonts w:ascii="Cavolini" w:hAnsi="Cavolini" w:cs="Cavolini"/>
          <w:sz w:val="24"/>
          <w:szCs w:val="24"/>
        </w:rPr>
        <w:t xml:space="preserve">åk kyrkjelege fellesråd </w:t>
      </w:r>
      <w:r w:rsidR="00F4750A" w:rsidRPr="65E5FB66">
        <w:rPr>
          <w:rFonts w:ascii="Cavolini" w:hAnsi="Cavolini" w:cs="Cavolini"/>
          <w:sz w:val="24"/>
          <w:szCs w:val="24"/>
        </w:rPr>
        <w:t xml:space="preserve">Der vert og Kyrkjeblad og møtereferat lagt ut </w:t>
      </w:r>
    </w:p>
    <w:p w14:paraId="0980FC5C" w14:textId="77777777" w:rsidR="00ED78FC" w:rsidRPr="00B65B4C" w:rsidRDefault="004410B6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M.a. oversiktskart</w:t>
      </w:r>
      <w:r w:rsidR="00064C60" w:rsidRPr="65E5FB66">
        <w:rPr>
          <w:rFonts w:ascii="Cavolini" w:hAnsi="Cavolini" w:cs="Cavolini"/>
          <w:sz w:val="24"/>
          <w:szCs w:val="24"/>
        </w:rPr>
        <w:t xml:space="preserve"> over alle gravlagde på kyrkjegardane i Nordberg og Skjåk .Dette tilbodet </w:t>
      </w:r>
      <w:r w:rsidR="00CA689F" w:rsidRPr="65E5FB66">
        <w:rPr>
          <w:rFonts w:ascii="Cavolini" w:hAnsi="Cavolini" w:cs="Cavolini"/>
          <w:sz w:val="24"/>
          <w:szCs w:val="24"/>
        </w:rPr>
        <w:t xml:space="preserve">har </w:t>
      </w:r>
      <w:r w:rsidR="00064C60" w:rsidRPr="65E5FB66">
        <w:rPr>
          <w:rFonts w:ascii="Cavolini" w:hAnsi="Cavolini" w:cs="Cavolini"/>
          <w:sz w:val="24"/>
          <w:szCs w:val="24"/>
        </w:rPr>
        <w:t xml:space="preserve"> vi </w:t>
      </w:r>
      <w:r w:rsidR="00CA689F" w:rsidRPr="65E5FB66">
        <w:rPr>
          <w:rFonts w:ascii="Cavolini" w:hAnsi="Cavolini" w:cs="Cavolini"/>
          <w:sz w:val="24"/>
          <w:szCs w:val="24"/>
        </w:rPr>
        <w:t xml:space="preserve">vore </w:t>
      </w:r>
      <w:r w:rsidR="00064C60" w:rsidRPr="65E5FB66">
        <w:rPr>
          <w:rFonts w:ascii="Cavolini" w:hAnsi="Cavolini" w:cs="Cavolini"/>
          <w:sz w:val="24"/>
          <w:szCs w:val="24"/>
        </w:rPr>
        <w:t xml:space="preserve">einslege om i </w:t>
      </w:r>
      <w:r w:rsidR="00CA689F" w:rsidRPr="65E5FB66">
        <w:rPr>
          <w:rFonts w:ascii="Cavolini" w:hAnsi="Cavolini" w:cs="Cavolini"/>
          <w:sz w:val="24"/>
          <w:szCs w:val="24"/>
        </w:rPr>
        <w:t xml:space="preserve">Gudbrandsdalen. No er dette erstatta med Grav.no der du kan søke opp heile landet </w:t>
      </w:r>
      <w:proofErr w:type="spellStart"/>
      <w:r w:rsidR="00CA689F" w:rsidRPr="65E5FB66">
        <w:rPr>
          <w:rFonts w:ascii="Cavolini" w:hAnsi="Cavolini" w:cs="Cavolini"/>
          <w:sz w:val="24"/>
          <w:szCs w:val="24"/>
        </w:rPr>
        <w:t>Qr</w:t>
      </w:r>
      <w:proofErr w:type="spellEnd"/>
      <w:r w:rsidR="00CA689F" w:rsidRPr="65E5FB66">
        <w:rPr>
          <w:rFonts w:ascii="Cavolini" w:hAnsi="Cavolini" w:cs="Cavolini"/>
          <w:sz w:val="24"/>
          <w:szCs w:val="24"/>
        </w:rPr>
        <w:t xml:space="preserve"> </w:t>
      </w:r>
      <w:r w:rsidR="004E6197" w:rsidRPr="65E5FB66">
        <w:rPr>
          <w:rFonts w:ascii="Cavolini" w:hAnsi="Cavolini" w:cs="Cavolini"/>
          <w:sz w:val="24"/>
          <w:szCs w:val="24"/>
        </w:rPr>
        <w:t xml:space="preserve">kode som er </w:t>
      </w:r>
      <w:r w:rsidR="006E3EB6" w:rsidRPr="65E5FB66">
        <w:rPr>
          <w:rFonts w:ascii="Cavolini" w:hAnsi="Cavolini" w:cs="Cavolini"/>
          <w:sz w:val="24"/>
          <w:szCs w:val="24"/>
        </w:rPr>
        <w:t xml:space="preserve">hengt </w:t>
      </w:r>
      <w:r w:rsidR="004E6197" w:rsidRPr="65E5FB66">
        <w:rPr>
          <w:rFonts w:ascii="Cavolini" w:hAnsi="Cavolini" w:cs="Cavolini"/>
          <w:sz w:val="24"/>
          <w:szCs w:val="24"/>
        </w:rPr>
        <w:t xml:space="preserve"> opp </w:t>
      </w:r>
      <w:r w:rsidR="00ED78FC" w:rsidRPr="65E5FB66">
        <w:rPr>
          <w:rFonts w:ascii="Cavolini" w:hAnsi="Cavolini" w:cs="Cavolini"/>
          <w:sz w:val="24"/>
          <w:szCs w:val="24"/>
        </w:rPr>
        <w:t>på plakattavla utanfor kyrkjene.</w:t>
      </w:r>
    </w:p>
    <w:p w14:paraId="0E9DED87" w14:textId="77777777" w:rsidR="00ED78FC" w:rsidRPr="00B65B4C" w:rsidRDefault="00ED78FC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 xml:space="preserve"> Er og på Facebook under:</w:t>
      </w:r>
    </w:p>
    <w:p w14:paraId="771F8C52" w14:textId="77777777" w:rsidR="00ED78FC" w:rsidRPr="00B65B4C" w:rsidRDefault="002256B5" w:rsidP="65E5FB66">
      <w:pPr>
        <w:rPr>
          <w:rFonts w:ascii="Cavolini" w:hAnsi="Cavolini" w:cs="Cavolini"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779E20FE" wp14:editId="49B6345C">
            <wp:extent cx="3238500" cy="247650"/>
            <wp:effectExtent l="0" t="0" r="0" b="0"/>
            <wp:docPr id="4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65D" w:rsidRPr="65E5FB66">
        <w:rPr>
          <w:rFonts w:ascii="Cavolini" w:hAnsi="Cavolini" w:cs="Cavolini"/>
          <w:i/>
          <w:iCs/>
          <w:sz w:val="24"/>
          <w:szCs w:val="24"/>
        </w:rPr>
        <w:t xml:space="preserve">eller Kyrkja Skjåk </w:t>
      </w:r>
    </w:p>
    <w:p w14:paraId="62199465" w14:textId="77777777" w:rsidR="00681919" w:rsidRPr="00B65B4C" w:rsidRDefault="00681919" w:rsidP="65E5FB66">
      <w:pPr>
        <w:rPr>
          <w:rFonts w:ascii="Cavolini" w:hAnsi="Cavolini" w:cs="Cavolini"/>
          <w:i/>
          <w:iCs/>
          <w:sz w:val="24"/>
          <w:szCs w:val="24"/>
        </w:rPr>
      </w:pPr>
    </w:p>
    <w:p w14:paraId="3FB680B4" w14:textId="26CE3BCB" w:rsidR="00BE3AE2" w:rsidRPr="00B65B4C" w:rsidRDefault="00862966" w:rsidP="65E5FB66">
      <w:pPr>
        <w:overflowPunct/>
        <w:autoSpaceDE/>
        <w:autoSpaceDN/>
        <w:adjustRightInd/>
        <w:contextualSpacing/>
        <w:textAlignment w:val="auto"/>
        <w:rPr>
          <w:rFonts w:ascii="Cavolini" w:hAnsi="Cavolini" w:cs="Cavolini"/>
          <w:color w:val="000000"/>
          <w:kern w:val="24"/>
          <w:sz w:val="24"/>
          <w:szCs w:val="24"/>
        </w:rPr>
      </w:pPr>
      <w:r w:rsidRPr="65E5FB66">
        <w:rPr>
          <w:rFonts w:ascii="Cavolini" w:hAnsi="Cavolini" w:cs="Cavolini"/>
          <w:b/>
          <w:bCs/>
          <w:sz w:val="24"/>
          <w:szCs w:val="24"/>
        </w:rPr>
        <w:t>Rekneskap</w:t>
      </w:r>
      <w:r w:rsidR="00A55140" w:rsidRPr="65E5FB66">
        <w:rPr>
          <w:rFonts w:ascii="Cavolini" w:hAnsi="Cavolini" w:cs="Cavolini"/>
          <w:b/>
          <w:bCs/>
          <w:sz w:val="24"/>
          <w:szCs w:val="24"/>
        </w:rPr>
        <w:t xml:space="preserve"> : </w:t>
      </w:r>
      <w:r w:rsidR="005E7723" w:rsidRPr="65E5FB66">
        <w:rPr>
          <w:rFonts w:ascii="Cavolini" w:hAnsi="Cavolini" w:cs="Cavolini"/>
          <w:sz w:val="24"/>
          <w:szCs w:val="24"/>
        </w:rPr>
        <w:t>Rekneskapen</w:t>
      </w:r>
      <w:r w:rsidR="004A6902" w:rsidRPr="65E5FB66">
        <w:rPr>
          <w:rFonts w:ascii="Cavolini" w:hAnsi="Cavolini" w:cs="Cavolini"/>
          <w:sz w:val="24"/>
          <w:szCs w:val="24"/>
        </w:rPr>
        <w:t xml:space="preserve"> for </w:t>
      </w:r>
      <w:r w:rsidR="00AA2E72" w:rsidRPr="65E5FB66">
        <w:rPr>
          <w:rFonts w:ascii="Cavolini" w:hAnsi="Cavolini" w:cs="Cavolini"/>
          <w:sz w:val="24"/>
          <w:szCs w:val="24"/>
        </w:rPr>
        <w:t>20</w:t>
      </w:r>
      <w:r w:rsidR="00BE3AE2" w:rsidRPr="65E5FB66">
        <w:rPr>
          <w:rFonts w:ascii="Cavolini" w:hAnsi="Cavolini" w:cs="Cavolini"/>
          <w:sz w:val="24"/>
          <w:szCs w:val="24"/>
        </w:rPr>
        <w:t>2</w:t>
      </w:r>
      <w:r w:rsidR="007571F1" w:rsidRPr="65E5FB66">
        <w:rPr>
          <w:rFonts w:ascii="Cavolini" w:hAnsi="Cavolini" w:cs="Cavolini"/>
          <w:sz w:val="24"/>
          <w:szCs w:val="24"/>
        </w:rPr>
        <w:t>5</w:t>
      </w:r>
      <w:r w:rsidR="5BC0B361" w:rsidRPr="65E5FB66">
        <w:rPr>
          <w:rFonts w:ascii="Cavolini" w:hAnsi="Cavolini" w:cs="Cavolini"/>
          <w:sz w:val="24"/>
          <w:szCs w:val="24"/>
        </w:rPr>
        <w:t xml:space="preserve"> syner </w:t>
      </w:r>
      <w:r w:rsidR="000C66FD">
        <w:rPr>
          <w:rFonts w:ascii="Cavolini" w:hAnsi="Cavolini" w:cs="Cavolini"/>
          <w:sz w:val="24"/>
          <w:szCs w:val="24"/>
        </w:rPr>
        <w:t>eit resultat på kr.0,-</w:t>
      </w:r>
    </w:p>
    <w:p w14:paraId="0DA123B1" w14:textId="77777777" w:rsidR="006C42E3" w:rsidRPr="00B65B4C" w:rsidRDefault="006C42E3" w:rsidP="65E5FB66">
      <w:pPr>
        <w:pStyle w:val="Rentekst"/>
        <w:rPr>
          <w:rFonts w:ascii="Cavolini" w:hAnsi="Cavolini" w:cs="Cavolini"/>
          <w:i/>
          <w:iCs/>
          <w:sz w:val="24"/>
          <w:szCs w:val="24"/>
        </w:rPr>
      </w:pPr>
    </w:p>
    <w:p w14:paraId="3F4A2B5B" w14:textId="77777777" w:rsidR="00E62395" w:rsidRPr="00B65B4C" w:rsidRDefault="00E62395" w:rsidP="65E5FB66">
      <w:pPr>
        <w:pStyle w:val="Rentekst"/>
        <w:rPr>
          <w:rFonts w:ascii="Cavolini" w:hAnsi="Cavolini" w:cs="Cavolini"/>
          <w:i/>
          <w:iCs/>
          <w:sz w:val="24"/>
          <w:szCs w:val="24"/>
        </w:rPr>
      </w:pPr>
      <w:r w:rsidRPr="65E5FB66">
        <w:rPr>
          <w:rFonts w:ascii="Cavolini" w:hAnsi="Cavolini" w:cs="Cavolini"/>
          <w:b/>
          <w:bCs/>
          <w:i/>
          <w:iCs/>
          <w:sz w:val="24"/>
          <w:szCs w:val="24"/>
        </w:rPr>
        <w:t>Takk til dei tilsette:</w:t>
      </w:r>
      <w:r w:rsidR="00DF3B04" w:rsidRPr="65E5FB66">
        <w:rPr>
          <w:rFonts w:ascii="Cavolini" w:hAnsi="Cavolini" w:cs="Cavolini"/>
          <w:b/>
          <w:bCs/>
          <w:i/>
          <w:iCs/>
          <w:sz w:val="24"/>
          <w:szCs w:val="24"/>
        </w:rPr>
        <w:t xml:space="preserve"> </w:t>
      </w:r>
    </w:p>
    <w:p w14:paraId="58501883" w14:textId="7FC86A74" w:rsidR="00221AB3" w:rsidRPr="00B65B4C" w:rsidRDefault="00E62395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t>Skjåk kyr</w:t>
      </w:r>
      <w:r w:rsidR="00455F2C" w:rsidRPr="65E5FB66">
        <w:rPr>
          <w:rFonts w:ascii="Cavolini" w:hAnsi="Cavolini" w:cs="Cavolini"/>
          <w:sz w:val="24"/>
          <w:szCs w:val="24"/>
        </w:rPr>
        <w:t xml:space="preserve">kjelege fellesråd vil takke </w:t>
      </w:r>
      <w:r w:rsidRPr="65E5FB66">
        <w:rPr>
          <w:rFonts w:ascii="Cavolini" w:hAnsi="Cavolini" w:cs="Cavolini"/>
          <w:sz w:val="24"/>
          <w:szCs w:val="24"/>
        </w:rPr>
        <w:t xml:space="preserve">dei tilsette </w:t>
      </w:r>
      <w:r w:rsidR="000D3582" w:rsidRPr="65E5FB66">
        <w:rPr>
          <w:rFonts w:ascii="Cavolini" w:hAnsi="Cavolini" w:cs="Cavolini"/>
          <w:sz w:val="24"/>
          <w:szCs w:val="24"/>
        </w:rPr>
        <w:t>og Sokneprest Kåre Gloslie</w:t>
      </w:r>
      <w:r w:rsidR="280B7357" w:rsidRPr="65E5FB66">
        <w:rPr>
          <w:rFonts w:ascii="Cavolini" w:hAnsi="Cavolini" w:cs="Cavolini"/>
          <w:sz w:val="24"/>
          <w:szCs w:val="24"/>
        </w:rPr>
        <w:t>,</w:t>
      </w:r>
      <w:r w:rsidR="000D3582" w:rsidRPr="65E5FB66">
        <w:rPr>
          <w:rFonts w:ascii="Cavolini" w:hAnsi="Cavolini" w:cs="Cavolini"/>
          <w:sz w:val="24"/>
          <w:szCs w:val="24"/>
        </w:rPr>
        <w:t xml:space="preserve"> </w:t>
      </w:r>
      <w:r w:rsidR="1BDCAECE" w:rsidRPr="65E5FB66">
        <w:rPr>
          <w:rFonts w:ascii="Cavolini" w:hAnsi="Cavolini" w:cs="Cavolini"/>
          <w:sz w:val="24"/>
          <w:szCs w:val="24"/>
        </w:rPr>
        <w:t>f</w:t>
      </w:r>
      <w:r w:rsidR="00817DD3" w:rsidRPr="65E5FB66">
        <w:rPr>
          <w:rFonts w:ascii="Cavolini" w:hAnsi="Cavolini" w:cs="Cavolini"/>
          <w:sz w:val="24"/>
          <w:szCs w:val="24"/>
        </w:rPr>
        <w:t>or arbeidet som har vore gjort</w:t>
      </w:r>
      <w:r w:rsidR="5EF1FE75" w:rsidRPr="65E5FB66">
        <w:rPr>
          <w:rFonts w:ascii="Cavolini" w:hAnsi="Cavolini" w:cs="Cavolini"/>
          <w:sz w:val="24"/>
          <w:szCs w:val="24"/>
        </w:rPr>
        <w:t xml:space="preserve"> </w:t>
      </w:r>
      <w:r w:rsidR="00817DD3" w:rsidRPr="65E5FB66">
        <w:rPr>
          <w:rFonts w:ascii="Cavolini" w:hAnsi="Cavolini" w:cs="Cavolini"/>
          <w:sz w:val="24"/>
          <w:szCs w:val="24"/>
        </w:rPr>
        <w:t xml:space="preserve">gjennom </w:t>
      </w:r>
      <w:r w:rsidR="007C02B3" w:rsidRPr="65E5FB66">
        <w:rPr>
          <w:rFonts w:ascii="Cavolini" w:hAnsi="Cavolini" w:cs="Cavolini"/>
          <w:sz w:val="24"/>
          <w:szCs w:val="24"/>
        </w:rPr>
        <w:t>dette året</w:t>
      </w:r>
      <w:r w:rsidR="00817DD3" w:rsidRPr="65E5FB66">
        <w:rPr>
          <w:rFonts w:ascii="Cavolini" w:hAnsi="Cavolini" w:cs="Cavolini"/>
          <w:sz w:val="24"/>
          <w:szCs w:val="24"/>
        </w:rPr>
        <w:t>,</w:t>
      </w:r>
      <w:r w:rsidR="007C02B3" w:rsidRPr="65E5FB66">
        <w:rPr>
          <w:rFonts w:ascii="Cavolini" w:hAnsi="Cavolini" w:cs="Cavolini"/>
          <w:sz w:val="24"/>
          <w:szCs w:val="24"/>
        </w:rPr>
        <w:t xml:space="preserve"> </w:t>
      </w:r>
      <w:r w:rsidR="00817DD3" w:rsidRPr="65E5FB66">
        <w:rPr>
          <w:rFonts w:ascii="Cavolini" w:hAnsi="Cavolini" w:cs="Cavolini"/>
          <w:sz w:val="24"/>
          <w:szCs w:val="24"/>
        </w:rPr>
        <w:t>slik at vi</w:t>
      </w:r>
      <w:r w:rsidR="0040048F" w:rsidRPr="65E5FB66">
        <w:rPr>
          <w:rFonts w:ascii="Cavolini" w:hAnsi="Cavolini" w:cs="Cavolini"/>
          <w:sz w:val="24"/>
          <w:szCs w:val="24"/>
        </w:rPr>
        <w:t xml:space="preserve"> kan sjå</w:t>
      </w:r>
      <w:r w:rsidR="00817DD3" w:rsidRPr="65E5FB66">
        <w:rPr>
          <w:rFonts w:ascii="Cavolini" w:hAnsi="Cavolini" w:cs="Cavolini"/>
          <w:sz w:val="24"/>
          <w:szCs w:val="24"/>
        </w:rPr>
        <w:t xml:space="preserve"> attende </w:t>
      </w:r>
      <w:r w:rsidR="007C02B3" w:rsidRPr="65E5FB66">
        <w:rPr>
          <w:rFonts w:ascii="Cavolini" w:hAnsi="Cavolini" w:cs="Cavolini"/>
          <w:sz w:val="24"/>
          <w:szCs w:val="24"/>
        </w:rPr>
        <w:t xml:space="preserve">på </w:t>
      </w:r>
      <w:r w:rsidRPr="65E5FB66">
        <w:rPr>
          <w:rFonts w:ascii="Cavolini" w:hAnsi="Cavolini" w:cs="Cavolini"/>
          <w:sz w:val="24"/>
          <w:szCs w:val="24"/>
        </w:rPr>
        <w:t>godt utført arbeid.</w:t>
      </w:r>
      <w:r w:rsidR="002C339E" w:rsidRPr="65E5FB66">
        <w:rPr>
          <w:rFonts w:ascii="Cavolini" w:hAnsi="Cavolini" w:cs="Cavolini"/>
          <w:sz w:val="24"/>
          <w:szCs w:val="24"/>
        </w:rPr>
        <w:t xml:space="preserve"> </w:t>
      </w:r>
      <w:r w:rsidR="005F085D">
        <w:rPr>
          <w:rFonts w:ascii="Cavolini" w:hAnsi="Cavolini" w:cs="Cavolini"/>
          <w:sz w:val="24"/>
          <w:szCs w:val="24"/>
        </w:rPr>
        <w:t>Det har vore eit år med ein del utfordringar,</w:t>
      </w:r>
      <w:r w:rsidR="007D0993">
        <w:rPr>
          <w:rFonts w:ascii="Cavolini" w:hAnsi="Cavolini" w:cs="Cavolini"/>
          <w:sz w:val="24"/>
          <w:szCs w:val="24"/>
        </w:rPr>
        <w:t xml:space="preserve"> </w:t>
      </w:r>
      <w:r w:rsidR="005F085D">
        <w:rPr>
          <w:rFonts w:ascii="Cavolini" w:hAnsi="Cavolini" w:cs="Cavolini"/>
          <w:sz w:val="24"/>
          <w:szCs w:val="24"/>
        </w:rPr>
        <w:t xml:space="preserve">grunna at sokneprest Kåre Gloslie </w:t>
      </w:r>
      <w:r w:rsidR="007D0993">
        <w:rPr>
          <w:rFonts w:ascii="Cavolini" w:hAnsi="Cavolini" w:cs="Cavolini"/>
          <w:sz w:val="24"/>
          <w:szCs w:val="24"/>
        </w:rPr>
        <w:t xml:space="preserve">gjekk av med pensjon i juni 2025 ved fylte 70 år </w:t>
      </w:r>
      <w:r w:rsidR="004364A7">
        <w:rPr>
          <w:rFonts w:ascii="Cavolini" w:hAnsi="Cavolini" w:cs="Cavolini"/>
          <w:sz w:val="24"/>
          <w:szCs w:val="24"/>
        </w:rPr>
        <w:t>og det ikkje er tilsett nokon ny i stillinga .</w:t>
      </w:r>
    </w:p>
    <w:p w14:paraId="09BC7310" w14:textId="6050A513" w:rsidR="00E62395" w:rsidRPr="00B65B4C" w:rsidRDefault="001507C3" w:rsidP="65E5FB66">
      <w:pPr>
        <w:rPr>
          <w:rFonts w:ascii="Cavolini" w:hAnsi="Cavolini" w:cs="Cavolini"/>
          <w:sz w:val="24"/>
          <w:szCs w:val="24"/>
        </w:rPr>
      </w:pPr>
      <w:r w:rsidRPr="65E5FB66">
        <w:rPr>
          <w:rFonts w:ascii="Cavolini" w:hAnsi="Cavolini" w:cs="Cavolini"/>
          <w:sz w:val="24"/>
          <w:szCs w:val="24"/>
        </w:rPr>
        <w:lastRenderedPageBreak/>
        <w:t>Vi vil og</w:t>
      </w:r>
      <w:r w:rsidR="00E62395" w:rsidRPr="65E5FB66">
        <w:rPr>
          <w:rFonts w:ascii="Cavolini" w:hAnsi="Cavolini" w:cs="Cavolini"/>
          <w:sz w:val="24"/>
          <w:szCs w:val="24"/>
        </w:rPr>
        <w:t xml:space="preserve"> takke vikarar</w:t>
      </w:r>
      <w:r w:rsidR="002C339E" w:rsidRPr="65E5FB66">
        <w:rPr>
          <w:rFonts w:ascii="Cavolini" w:hAnsi="Cavolini" w:cs="Cavolini"/>
          <w:sz w:val="24"/>
          <w:szCs w:val="24"/>
        </w:rPr>
        <w:t>,</w:t>
      </w:r>
      <w:r w:rsidRPr="65E5FB66">
        <w:rPr>
          <w:rFonts w:ascii="Cavolini" w:hAnsi="Cavolini" w:cs="Cavolini"/>
          <w:sz w:val="24"/>
          <w:szCs w:val="24"/>
        </w:rPr>
        <w:t xml:space="preserve"> </w:t>
      </w:r>
      <w:r w:rsidR="00E62395" w:rsidRPr="65E5FB66">
        <w:rPr>
          <w:rFonts w:ascii="Cavolini" w:hAnsi="Cavolini" w:cs="Cavolini"/>
          <w:sz w:val="24"/>
          <w:szCs w:val="24"/>
        </w:rPr>
        <w:t>for det gode samarbeidet vi har med dei</w:t>
      </w:r>
      <w:r w:rsidR="659D7825" w:rsidRPr="65E5FB66">
        <w:rPr>
          <w:rFonts w:ascii="Cavolini" w:hAnsi="Cavolini" w:cs="Cavolini"/>
          <w:sz w:val="24"/>
          <w:szCs w:val="24"/>
        </w:rPr>
        <w:t>,</w:t>
      </w:r>
      <w:r w:rsidR="00E62395" w:rsidRPr="65E5FB66">
        <w:rPr>
          <w:rFonts w:ascii="Cavolini" w:hAnsi="Cavolini" w:cs="Cavolini"/>
          <w:sz w:val="24"/>
          <w:szCs w:val="24"/>
        </w:rPr>
        <w:t xml:space="preserve"> friviljuge</w:t>
      </w:r>
      <w:r w:rsidR="00D23B85" w:rsidRPr="65E5FB66">
        <w:rPr>
          <w:rFonts w:ascii="Cavolini" w:hAnsi="Cavolini" w:cs="Cavolini"/>
          <w:sz w:val="24"/>
          <w:szCs w:val="24"/>
        </w:rPr>
        <w:t>,</w:t>
      </w:r>
      <w:r w:rsidR="007571F1" w:rsidRPr="65E5FB66">
        <w:rPr>
          <w:rFonts w:ascii="Cavolini" w:hAnsi="Cavolini" w:cs="Cavolini"/>
          <w:sz w:val="24"/>
          <w:szCs w:val="24"/>
        </w:rPr>
        <w:t xml:space="preserve"> </w:t>
      </w:r>
      <w:r w:rsidR="00D23B85" w:rsidRPr="65E5FB66">
        <w:rPr>
          <w:rFonts w:ascii="Cavolini" w:hAnsi="Cavolini" w:cs="Cavolini"/>
          <w:sz w:val="24"/>
          <w:szCs w:val="24"/>
        </w:rPr>
        <w:t xml:space="preserve">forsorger </w:t>
      </w:r>
      <w:r w:rsidR="00EB6BFD" w:rsidRPr="65E5FB66">
        <w:rPr>
          <w:rFonts w:ascii="Cavolini" w:hAnsi="Cavolini" w:cs="Cavolini"/>
          <w:sz w:val="24"/>
          <w:szCs w:val="24"/>
        </w:rPr>
        <w:t>koret</w:t>
      </w:r>
      <w:r w:rsidR="00D23B85" w:rsidRPr="65E5FB66">
        <w:rPr>
          <w:rFonts w:ascii="Cavolini" w:hAnsi="Cavolini" w:cs="Cavolini"/>
          <w:sz w:val="24"/>
          <w:szCs w:val="24"/>
        </w:rPr>
        <w:t xml:space="preserve"> og tekstlesarar</w:t>
      </w:r>
      <w:r w:rsidR="256EAC16" w:rsidRPr="65E5FB66">
        <w:rPr>
          <w:rFonts w:ascii="Cavolini" w:hAnsi="Cavolini" w:cs="Cavolini"/>
          <w:sz w:val="24"/>
          <w:szCs w:val="24"/>
        </w:rPr>
        <w:t>.</w:t>
      </w:r>
      <w:r w:rsidR="00D23B85" w:rsidRPr="65E5FB66">
        <w:rPr>
          <w:rFonts w:ascii="Cavolini" w:hAnsi="Cavolini" w:cs="Cavolini"/>
          <w:sz w:val="24"/>
          <w:szCs w:val="24"/>
        </w:rPr>
        <w:t xml:space="preserve"> </w:t>
      </w:r>
    </w:p>
    <w:p w14:paraId="4C4CEA3D" w14:textId="77777777" w:rsidR="00E71E68" w:rsidRPr="00B65B4C" w:rsidRDefault="00E71E68" w:rsidP="65E5FB66">
      <w:pPr>
        <w:rPr>
          <w:rFonts w:ascii="Cavolini" w:hAnsi="Cavolini" w:cs="Cavolini"/>
          <w:sz w:val="24"/>
          <w:szCs w:val="24"/>
        </w:rPr>
      </w:pPr>
    </w:p>
    <w:p w14:paraId="1D26773F" w14:textId="433D7754" w:rsidR="00E71E68" w:rsidRPr="00B65B4C" w:rsidRDefault="00E71E68" w:rsidP="65E5FB66">
      <w:pPr>
        <w:rPr>
          <w:rFonts w:ascii="Cavolini" w:hAnsi="Cavolini" w:cs="Cavolini"/>
          <w:sz w:val="24"/>
          <w:szCs w:val="24"/>
        </w:rPr>
      </w:pPr>
      <w:r w:rsidRPr="77DD86C2">
        <w:rPr>
          <w:rFonts w:ascii="Cavolini" w:hAnsi="Cavolini" w:cs="Cavolini"/>
          <w:sz w:val="24"/>
          <w:szCs w:val="24"/>
        </w:rPr>
        <w:t xml:space="preserve">Skjåk kyrkjeleg fellesråd vil </w:t>
      </w:r>
      <w:r w:rsidR="00493444" w:rsidRPr="77DD86C2">
        <w:rPr>
          <w:rFonts w:ascii="Cavolini" w:hAnsi="Cavolini" w:cs="Cavolini"/>
          <w:sz w:val="24"/>
          <w:szCs w:val="24"/>
        </w:rPr>
        <w:t xml:space="preserve">og få rette ein </w:t>
      </w:r>
      <w:r w:rsidR="00ED78FC" w:rsidRPr="77DD86C2">
        <w:rPr>
          <w:rFonts w:ascii="Cavolini" w:hAnsi="Cavolini" w:cs="Cavolini"/>
          <w:sz w:val="24"/>
          <w:szCs w:val="24"/>
        </w:rPr>
        <w:t>takk</w:t>
      </w:r>
      <w:r w:rsidR="5025CF94" w:rsidRPr="77DD86C2">
        <w:rPr>
          <w:rFonts w:ascii="Cavolini" w:hAnsi="Cavolini" w:cs="Cavolini"/>
          <w:sz w:val="24"/>
          <w:szCs w:val="24"/>
        </w:rPr>
        <w:t xml:space="preserve"> </w:t>
      </w:r>
      <w:r w:rsidR="00493444" w:rsidRPr="77DD86C2">
        <w:rPr>
          <w:rFonts w:ascii="Cavolini" w:hAnsi="Cavolini" w:cs="Cavolini"/>
          <w:sz w:val="24"/>
          <w:szCs w:val="24"/>
        </w:rPr>
        <w:t xml:space="preserve">til </w:t>
      </w:r>
      <w:r w:rsidR="304E4BA0" w:rsidRPr="77DD86C2">
        <w:rPr>
          <w:rFonts w:ascii="Cavolini" w:hAnsi="Cavolini" w:cs="Cavolini"/>
          <w:sz w:val="24"/>
          <w:szCs w:val="24"/>
        </w:rPr>
        <w:t>den kyrkjelege stab,</w:t>
      </w:r>
      <w:r w:rsidR="3E7B7F9D" w:rsidRPr="77DD86C2">
        <w:rPr>
          <w:rFonts w:ascii="Cavolini" w:hAnsi="Cavolini" w:cs="Cavolini"/>
          <w:sz w:val="24"/>
          <w:szCs w:val="24"/>
        </w:rPr>
        <w:t xml:space="preserve"> </w:t>
      </w:r>
      <w:r w:rsidR="304E4BA0" w:rsidRPr="77DD86C2">
        <w:rPr>
          <w:rFonts w:ascii="Cavolini" w:hAnsi="Cavolini" w:cs="Cavolini"/>
          <w:sz w:val="24"/>
          <w:szCs w:val="24"/>
        </w:rPr>
        <w:t xml:space="preserve">som </w:t>
      </w:r>
      <w:r w:rsidR="17530B56" w:rsidRPr="77DD86C2">
        <w:rPr>
          <w:rFonts w:ascii="Cavolini" w:hAnsi="Cavolini" w:cs="Cavolini"/>
          <w:sz w:val="24"/>
          <w:szCs w:val="24"/>
        </w:rPr>
        <w:t>er f</w:t>
      </w:r>
      <w:r w:rsidR="304E4BA0" w:rsidRPr="77DD86C2">
        <w:rPr>
          <w:rFonts w:ascii="Cavolini" w:hAnsi="Cavolini" w:cs="Cavolini"/>
          <w:sz w:val="24"/>
          <w:szCs w:val="24"/>
        </w:rPr>
        <w:t xml:space="preserve">leksible og </w:t>
      </w:r>
      <w:r w:rsidR="3CFB70BE" w:rsidRPr="77DD86C2">
        <w:rPr>
          <w:rFonts w:ascii="Cavolini" w:hAnsi="Cavolini" w:cs="Cavolini"/>
          <w:sz w:val="24"/>
          <w:szCs w:val="24"/>
        </w:rPr>
        <w:t>positive og syner ei positiv innstilling til arbeidet,</w:t>
      </w:r>
      <w:r w:rsidR="116D6646" w:rsidRPr="77DD86C2">
        <w:rPr>
          <w:rFonts w:ascii="Cavolini" w:hAnsi="Cavolini" w:cs="Cavolini"/>
          <w:sz w:val="24"/>
          <w:szCs w:val="24"/>
        </w:rPr>
        <w:t xml:space="preserve"> </w:t>
      </w:r>
      <w:r w:rsidR="3CFB70BE" w:rsidRPr="77DD86C2">
        <w:rPr>
          <w:rFonts w:ascii="Cavolini" w:hAnsi="Cavolini" w:cs="Cavolini"/>
          <w:sz w:val="24"/>
          <w:szCs w:val="24"/>
        </w:rPr>
        <w:t xml:space="preserve">som medverkar til å spegle folkekyrkja i Skjåk </w:t>
      </w:r>
      <w:r w:rsidR="00F1311A" w:rsidRPr="77DD86C2">
        <w:rPr>
          <w:rFonts w:ascii="Cavolini" w:hAnsi="Cavolini" w:cs="Cavolini"/>
          <w:sz w:val="24"/>
          <w:szCs w:val="24"/>
        </w:rPr>
        <w:t xml:space="preserve"> </w:t>
      </w:r>
    </w:p>
    <w:p w14:paraId="50895670" w14:textId="77777777" w:rsidR="00A531EF" w:rsidRPr="00B65B4C" w:rsidRDefault="00A531EF" w:rsidP="65E5FB66">
      <w:pPr>
        <w:rPr>
          <w:rFonts w:ascii="Cavolini" w:hAnsi="Cavolini" w:cs="Cavolini"/>
          <w:i/>
          <w:iCs/>
          <w:sz w:val="24"/>
          <w:szCs w:val="24"/>
        </w:rPr>
      </w:pPr>
    </w:p>
    <w:p w14:paraId="2899F5C5" w14:textId="5DAD99F4" w:rsidR="002F24BE" w:rsidRPr="00B65B4C" w:rsidRDefault="00E71E68" w:rsidP="65E5FB66">
      <w:pPr>
        <w:rPr>
          <w:rFonts w:ascii="Cavolini" w:hAnsi="Cavolini" w:cs="Cavolini"/>
          <w:i/>
          <w:iCs/>
          <w:sz w:val="24"/>
          <w:szCs w:val="24"/>
        </w:rPr>
      </w:pPr>
      <w:r w:rsidRPr="65E5FB66">
        <w:rPr>
          <w:rFonts w:ascii="Cavolini" w:hAnsi="Cavolini" w:cs="Cavolini"/>
          <w:i/>
          <w:iCs/>
          <w:sz w:val="24"/>
          <w:szCs w:val="24"/>
        </w:rPr>
        <w:t>Skjåk kyrkjekontor</w:t>
      </w:r>
      <w:r w:rsidR="0019453D" w:rsidRPr="65E5FB66">
        <w:rPr>
          <w:rFonts w:ascii="Cavolini" w:hAnsi="Cavolini" w:cs="Cavolini"/>
          <w:i/>
          <w:iCs/>
          <w:sz w:val="24"/>
          <w:szCs w:val="24"/>
        </w:rPr>
        <w:t xml:space="preserve">    </w:t>
      </w:r>
      <w:r w:rsidR="00BE7A0B">
        <w:rPr>
          <w:rFonts w:ascii="Cavolini" w:hAnsi="Cavolini" w:cs="Cavolini"/>
          <w:i/>
          <w:iCs/>
          <w:sz w:val="24"/>
          <w:szCs w:val="24"/>
        </w:rPr>
        <w:t>18.02.</w:t>
      </w:r>
      <w:r w:rsidR="0031620D" w:rsidRPr="65E5FB66">
        <w:rPr>
          <w:rFonts w:ascii="Cavolini" w:hAnsi="Cavolini" w:cs="Cavolini"/>
          <w:i/>
          <w:iCs/>
          <w:sz w:val="24"/>
          <w:szCs w:val="24"/>
        </w:rPr>
        <w:t>202</w:t>
      </w:r>
      <w:r w:rsidR="007571F1" w:rsidRPr="65E5FB66">
        <w:rPr>
          <w:rFonts w:ascii="Cavolini" w:hAnsi="Cavolini" w:cs="Cavolini"/>
          <w:i/>
          <w:iCs/>
          <w:sz w:val="24"/>
          <w:szCs w:val="24"/>
        </w:rPr>
        <w:t>6</w:t>
      </w:r>
    </w:p>
    <w:p w14:paraId="623F35D2" w14:textId="765738A3" w:rsidR="00AD3127" w:rsidRPr="00B65B4C" w:rsidRDefault="79A07F5B" w:rsidP="77DD86C2">
      <w:pPr>
        <w:rPr>
          <w:rFonts w:ascii="Cavolini" w:eastAsia="Cavolini" w:hAnsi="Cavolini" w:cs="Cavolini"/>
          <w:i/>
          <w:iCs/>
          <w:sz w:val="24"/>
          <w:szCs w:val="24"/>
        </w:rPr>
      </w:pPr>
      <w:r w:rsidRPr="77DD86C2">
        <w:rPr>
          <w:rFonts w:ascii="Cavolini" w:hAnsi="Cavolini" w:cs="Cavolini"/>
          <w:i/>
          <w:iCs/>
          <w:sz w:val="24"/>
          <w:szCs w:val="24"/>
        </w:rPr>
        <w:t xml:space="preserve"> </w:t>
      </w:r>
      <w:r w:rsidR="6AE7E0E4" w:rsidRPr="77DD86C2">
        <w:rPr>
          <w:rFonts w:ascii="Cavolini" w:hAnsi="Cavolini" w:cs="Cavolini"/>
          <w:i/>
          <w:iCs/>
          <w:sz w:val="24"/>
          <w:szCs w:val="24"/>
        </w:rPr>
        <w:t>Arnborg Teigum</w:t>
      </w:r>
      <w:r w:rsidRPr="77DD86C2">
        <w:rPr>
          <w:rFonts w:ascii="Cavolini" w:hAnsi="Cavolini" w:cs="Cavolini"/>
          <w:i/>
          <w:iCs/>
          <w:sz w:val="24"/>
          <w:szCs w:val="24"/>
        </w:rPr>
        <w:t xml:space="preserve">                                   </w:t>
      </w:r>
      <w:r w:rsidR="0031620D" w:rsidRPr="77DD86C2">
        <w:rPr>
          <w:rFonts w:ascii="Cavolini" w:hAnsi="Cavolini" w:cs="Cavolini"/>
          <w:i/>
          <w:iCs/>
          <w:sz w:val="24"/>
          <w:szCs w:val="24"/>
        </w:rPr>
        <w:t xml:space="preserve">Siv Jorunn </w:t>
      </w:r>
      <w:r w:rsidR="6A891A44" w:rsidRPr="77DD86C2">
        <w:rPr>
          <w:rFonts w:ascii="Cavolini" w:hAnsi="Cavolini" w:cs="Cavolini"/>
          <w:i/>
          <w:iCs/>
          <w:sz w:val="24"/>
          <w:szCs w:val="24"/>
        </w:rPr>
        <w:t xml:space="preserve"> Welve           </w:t>
      </w:r>
      <w:r w:rsidR="6A891A44" w:rsidRPr="77DD86C2">
        <w:rPr>
          <w:rFonts w:ascii="Cavolini" w:eastAsia="Cavolini" w:hAnsi="Cavolini" w:cs="Cavolini"/>
          <w:i/>
          <w:iCs/>
          <w:sz w:val="24"/>
          <w:szCs w:val="24"/>
        </w:rPr>
        <w:t xml:space="preserve">    </w:t>
      </w:r>
    </w:p>
    <w:p w14:paraId="7EA48B3B" w14:textId="47A2C5A3" w:rsidR="00AD3127" w:rsidRPr="00B65B4C" w:rsidRDefault="66983006" w:rsidP="77DD86C2">
      <w:pPr>
        <w:rPr>
          <w:rFonts w:ascii="Cavolini" w:eastAsia="Cavolini" w:hAnsi="Cavolini" w:cs="Cavolini"/>
          <w:i/>
          <w:iCs/>
          <w:sz w:val="24"/>
          <w:szCs w:val="24"/>
        </w:rPr>
      </w:pPr>
      <w:r w:rsidRPr="77DD86C2">
        <w:rPr>
          <w:rFonts w:ascii="Cavolini" w:eastAsia="Cavolini" w:hAnsi="Cavolini" w:cs="Cavolini"/>
          <w:i/>
          <w:iCs/>
          <w:sz w:val="24"/>
          <w:szCs w:val="24"/>
        </w:rPr>
        <w:t>Kyrkjeverje</w:t>
      </w:r>
      <w:r w:rsidR="6A891A44" w:rsidRPr="77DD86C2">
        <w:rPr>
          <w:rFonts w:ascii="Cavolini" w:eastAsia="Cavolini" w:hAnsi="Cavolini" w:cs="Cavolini"/>
          <w:i/>
          <w:iCs/>
          <w:sz w:val="24"/>
          <w:szCs w:val="24"/>
        </w:rPr>
        <w:t xml:space="preserve">     </w:t>
      </w:r>
      <w:r w:rsidR="6EDD8CCA" w:rsidRPr="77DD86C2">
        <w:rPr>
          <w:rFonts w:ascii="Cavolini" w:eastAsia="Cavolini" w:hAnsi="Cavolini" w:cs="Cavolini"/>
          <w:i/>
          <w:iCs/>
          <w:sz w:val="24"/>
          <w:szCs w:val="24"/>
        </w:rPr>
        <w:t xml:space="preserve">                         </w:t>
      </w:r>
      <w:r w:rsidR="0E2BE50B" w:rsidRPr="77DD86C2">
        <w:rPr>
          <w:rFonts w:ascii="Cavolini" w:eastAsia="Cavolini" w:hAnsi="Cavolini" w:cs="Cavolini"/>
          <w:sz w:val="24"/>
          <w:szCs w:val="24"/>
        </w:rPr>
        <w:t>Leiar i Skjåk kyrkjelege fellesråd</w:t>
      </w:r>
      <w:r w:rsidR="0E2BE50B" w:rsidRPr="77DD86C2">
        <w:rPr>
          <w:rFonts w:ascii="Cavolini" w:eastAsia="Cavolini" w:hAnsi="Cavolini" w:cs="Cavolini"/>
          <w:i/>
          <w:iCs/>
          <w:sz w:val="24"/>
          <w:szCs w:val="24"/>
        </w:rPr>
        <w:t xml:space="preserve">   </w:t>
      </w:r>
      <w:r w:rsidR="6EDD8CCA" w:rsidRPr="77DD86C2">
        <w:rPr>
          <w:rFonts w:ascii="Cavolini" w:eastAsia="Cavolini" w:hAnsi="Cavolini" w:cs="Cavolini"/>
          <w:i/>
          <w:iCs/>
          <w:sz w:val="24"/>
          <w:szCs w:val="24"/>
        </w:rPr>
        <w:t xml:space="preserve">     </w:t>
      </w:r>
      <w:r w:rsidR="6A891A44" w:rsidRPr="77DD86C2">
        <w:rPr>
          <w:rFonts w:ascii="Cavolini" w:eastAsia="Cavolini" w:hAnsi="Cavolini" w:cs="Cavolini"/>
          <w:i/>
          <w:iCs/>
          <w:sz w:val="24"/>
          <w:szCs w:val="24"/>
        </w:rPr>
        <w:t xml:space="preserve"> </w:t>
      </w:r>
    </w:p>
    <w:p w14:paraId="2F3CA8F6" w14:textId="3CBC01DD" w:rsidR="00AD3127" w:rsidRPr="00B65B4C" w:rsidRDefault="260B41EA" w:rsidP="77DD86C2">
      <w:pPr>
        <w:rPr>
          <w:rFonts w:ascii="Cavolini" w:eastAsia="Cavolini" w:hAnsi="Cavolini" w:cs="Cavolini"/>
          <w:i/>
          <w:iCs/>
          <w:sz w:val="24"/>
          <w:szCs w:val="24"/>
        </w:rPr>
      </w:pPr>
      <w:r w:rsidRPr="77DD86C2">
        <w:rPr>
          <w:rFonts w:ascii="Cavolini" w:eastAsia="Cavolini" w:hAnsi="Cavolini" w:cs="Cavolini"/>
          <w:sz w:val="24"/>
          <w:szCs w:val="24"/>
        </w:rPr>
        <w:t xml:space="preserve">                       </w:t>
      </w:r>
      <w:r w:rsidR="6A891A44" w:rsidRPr="77DD86C2">
        <w:rPr>
          <w:rFonts w:ascii="Cavolini" w:eastAsia="Cavolini" w:hAnsi="Cavolini" w:cs="Cavolini"/>
          <w:i/>
          <w:iCs/>
          <w:sz w:val="24"/>
          <w:szCs w:val="24"/>
        </w:rPr>
        <w:t xml:space="preserve">                     </w:t>
      </w:r>
    </w:p>
    <w:p w14:paraId="601D341A" w14:textId="093591F7" w:rsidR="00AD3127" w:rsidRPr="00B65B4C" w:rsidRDefault="5543DE44" w:rsidP="77DD86C2">
      <w:pPr>
        <w:rPr>
          <w:rFonts w:ascii="Cavolini" w:hAnsi="Cavolini" w:cs="Cavolini"/>
          <w:i/>
          <w:iCs/>
          <w:sz w:val="24"/>
          <w:szCs w:val="24"/>
        </w:rPr>
      </w:pPr>
      <w:r w:rsidRPr="77DD86C2">
        <w:rPr>
          <w:rFonts w:ascii="Cavolini" w:eastAsia="Cavolini" w:hAnsi="Cavolini" w:cs="Cavolini"/>
          <w:sz w:val="24"/>
          <w:szCs w:val="24"/>
        </w:rPr>
        <w:t xml:space="preserve"> </w:t>
      </w:r>
      <w:r w:rsidR="00CF096C" w:rsidRPr="77DD86C2">
        <w:rPr>
          <w:sz w:val="24"/>
          <w:szCs w:val="24"/>
        </w:rPr>
        <w:t xml:space="preserve">           </w:t>
      </w:r>
      <w:r w:rsidR="78734235">
        <w:t xml:space="preserve">        </w:t>
      </w:r>
      <w:r w:rsidR="00CF096C">
        <w:t xml:space="preserve">  </w:t>
      </w:r>
      <w:r w:rsidR="7CA03550">
        <w:t xml:space="preserve">  </w:t>
      </w:r>
      <w:r w:rsidR="00CF096C">
        <w:t xml:space="preserve">    </w:t>
      </w:r>
      <w:r w:rsidR="00C62DE9">
        <w:t xml:space="preserve">     </w:t>
      </w:r>
      <w:r w:rsidR="00CF096C">
        <w:t xml:space="preserve">    </w:t>
      </w:r>
      <w:r w:rsidR="32055CB8">
        <w:t xml:space="preserve"> </w:t>
      </w:r>
    </w:p>
    <w:sectPr w:rsidR="00AD3127" w:rsidRPr="00B65B4C" w:rsidSect="00863859">
      <w:headerReference w:type="default" r:id="rId35"/>
      <w:footerReference w:type="default" r:id="rId36"/>
      <w:pgSz w:w="11906" w:h="16838" w:code="9"/>
      <w:pgMar w:top="1440" w:right="1440" w:bottom="1440" w:left="1440" w:header="340" w:footer="113" w:gutter="0"/>
      <w:paperSrc w:first="1" w:other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D4A5F3F" w14:textId="77777777" w:rsidR="004E0F28" w:rsidRDefault="004E0F28">
      <w:r>
        <w:separator/>
      </w:r>
    </w:p>
  </w:endnote>
  <w:endnote w:type="continuationSeparator" w:id="0">
    <w:p w14:paraId="5E9652C3" w14:textId="77777777" w:rsidR="004E0F28" w:rsidRDefault="004E0F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SkItalic">
    <w:altName w:val="Arial"/>
    <w:charset w:val="00"/>
    <w:family w:val="swiss"/>
    <w:pitch w:val="variable"/>
    <w:sig w:usb0="00000287" w:usb1="00000000" w:usb2="00000000" w:usb3="00000000" w:csb0="0000009F" w:csb1="00000000"/>
  </w:font>
  <w:font w:name="Cavolini">
    <w:charset w:val="00"/>
    <w:family w:val="script"/>
    <w:pitch w:val="variable"/>
    <w:sig w:usb0="A11526FF" w:usb1="8000000A" w:usb2="0001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Calligraphy">
    <w:charset w:val="00"/>
    <w:family w:val="script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004F19" w14:textId="77777777" w:rsidR="00A06ED3" w:rsidRDefault="00A06ED3">
    <w:pPr>
      <w:pStyle w:val="Bunntekst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425048" w14:textId="77777777" w:rsidR="004E0F28" w:rsidRDefault="004E0F28">
      <w:r>
        <w:separator/>
      </w:r>
    </w:p>
  </w:footnote>
  <w:footnote w:type="continuationSeparator" w:id="0">
    <w:p w14:paraId="6B36C7B1" w14:textId="77777777" w:rsidR="004E0F28" w:rsidRDefault="004E0F2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7E50C6" w14:textId="77777777" w:rsidR="00844B34" w:rsidRDefault="002256B5">
    <w:pPr>
      <w:pStyle w:val="Topptekst"/>
    </w:pPr>
    <w:r>
      <w:rPr>
        <w:noProof/>
      </w:rPr>
      <w:drawing>
        <wp:inline distT="0" distB="0" distL="0" distR="0" wp14:anchorId="784285B8" wp14:editId="07777777">
          <wp:extent cx="2019300" cy="276225"/>
          <wp:effectExtent l="0" t="0" r="0" b="0"/>
          <wp:docPr id="1" name="Bild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19300" cy="2762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29EAE90" w14:textId="77777777" w:rsidR="00844B34" w:rsidRPr="00844B34" w:rsidRDefault="00844B34">
    <w:pPr>
      <w:pStyle w:val="Topptekst"/>
      <w:rPr>
        <w:i/>
        <w:iCs/>
      </w:rPr>
    </w:pPr>
    <w:r>
      <w:rPr>
        <w:i/>
        <w:iCs/>
      </w:rPr>
      <w:t xml:space="preserve">       </w:t>
    </w:r>
    <w:r w:rsidRPr="00844B34">
      <w:rPr>
        <w:i/>
        <w:iCs/>
      </w:rPr>
      <w:t>Skjåk kyrkjelege fellesråd</w:t>
    </w:r>
  </w:p>
  <w:p w14:paraId="7B04FA47" w14:textId="77777777" w:rsidR="00A06ED3" w:rsidRDefault="00A06ED3">
    <w:pPr>
      <w:pStyle w:val="Top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6B3AD1"/>
    <w:multiLevelType w:val="hybridMultilevel"/>
    <w:tmpl w:val="5666E104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C66999"/>
    <w:multiLevelType w:val="hybridMultilevel"/>
    <w:tmpl w:val="522260A2"/>
    <w:lvl w:ilvl="0" w:tplc="08140001">
      <w:start w:val="1"/>
      <w:numFmt w:val="bullet"/>
      <w:lvlText w:val=""/>
      <w:lvlJc w:val="left"/>
      <w:pPr>
        <w:ind w:left="1432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152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872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592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312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032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752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472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192" w:hanging="360"/>
      </w:pPr>
      <w:rPr>
        <w:rFonts w:ascii="Wingdings" w:hAnsi="Wingdings" w:hint="default"/>
      </w:rPr>
    </w:lvl>
  </w:abstractNum>
  <w:abstractNum w:abstractNumId="2" w15:restartNumberingAfterBreak="0">
    <w:nsid w:val="11522987"/>
    <w:multiLevelType w:val="hybridMultilevel"/>
    <w:tmpl w:val="EF0A00B0"/>
    <w:lvl w:ilvl="0" w:tplc="08140001">
      <w:start w:val="1"/>
      <w:numFmt w:val="bullet"/>
      <w:lvlText w:val=""/>
      <w:lvlJc w:val="left"/>
      <w:pPr>
        <w:ind w:left="1654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374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3094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814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534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254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974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694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414" w:hanging="360"/>
      </w:pPr>
      <w:rPr>
        <w:rFonts w:ascii="Wingdings" w:hAnsi="Wingdings" w:hint="default"/>
      </w:rPr>
    </w:lvl>
  </w:abstractNum>
  <w:abstractNum w:abstractNumId="3" w15:restartNumberingAfterBreak="0">
    <w:nsid w:val="204248F1"/>
    <w:multiLevelType w:val="hybridMultilevel"/>
    <w:tmpl w:val="741E2D58"/>
    <w:lvl w:ilvl="0" w:tplc="08140001">
      <w:start w:val="1"/>
      <w:numFmt w:val="bullet"/>
      <w:lvlText w:val=""/>
      <w:lvlJc w:val="left"/>
      <w:pPr>
        <w:ind w:left="1654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374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3094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814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534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254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974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694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414" w:hanging="360"/>
      </w:pPr>
      <w:rPr>
        <w:rFonts w:ascii="Wingdings" w:hAnsi="Wingdings" w:hint="default"/>
      </w:rPr>
    </w:lvl>
  </w:abstractNum>
  <w:abstractNum w:abstractNumId="4" w15:restartNumberingAfterBreak="0">
    <w:nsid w:val="211671EB"/>
    <w:multiLevelType w:val="hybridMultilevel"/>
    <w:tmpl w:val="D952A8E2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C9568D"/>
    <w:multiLevelType w:val="hybridMultilevel"/>
    <w:tmpl w:val="46AED1B2"/>
    <w:lvl w:ilvl="0" w:tplc="08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35D685E"/>
    <w:multiLevelType w:val="hybridMultilevel"/>
    <w:tmpl w:val="16CE2EBE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7D3C42"/>
    <w:multiLevelType w:val="hybridMultilevel"/>
    <w:tmpl w:val="C2967ECA"/>
    <w:lvl w:ilvl="0" w:tplc="08140001">
      <w:start w:val="1"/>
      <w:numFmt w:val="bullet"/>
      <w:lvlText w:val=""/>
      <w:lvlJc w:val="left"/>
      <w:pPr>
        <w:ind w:left="2055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775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3495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4215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935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655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6375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7095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815" w:hanging="360"/>
      </w:pPr>
      <w:rPr>
        <w:rFonts w:ascii="Wingdings" w:hAnsi="Wingdings" w:hint="default"/>
      </w:rPr>
    </w:lvl>
  </w:abstractNum>
  <w:abstractNum w:abstractNumId="8" w15:restartNumberingAfterBreak="0">
    <w:nsid w:val="269B49E4"/>
    <w:multiLevelType w:val="hybridMultilevel"/>
    <w:tmpl w:val="055CD944"/>
    <w:lvl w:ilvl="0" w:tplc="4BD23FCC">
      <w:start w:val="1"/>
      <w:numFmt w:val="bullet"/>
      <w:lvlText w:val=""/>
      <w:lvlJc w:val="left"/>
      <w:pPr>
        <w:tabs>
          <w:tab w:val="num" w:pos="720"/>
        </w:tabs>
        <w:ind w:left="720" w:hanging="266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BF3013"/>
    <w:multiLevelType w:val="hybridMultilevel"/>
    <w:tmpl w:val="081A4FD2"/>
    <w:lvl w:ilvl="0" w:tplc="0814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0" w15:restartNumberingAfterBreak="0">
    <w:nsid w:val="26D14AA1"/>
    <w:multiLevelType w:val="hybridMultilevel"/>
    <w:tmpl w:val="A670A3D2"/>
    <w:lvl w:ilvl="0" w:tplc="0814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11" w15:restartNumberingAfterBreak="0">
    <w:nsid w:val="2C8A76A1"/>
    <w:multiLevelType w:val="hybridMultilevel"/>
    <w:tmpl w:val="C17A0F52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C037AA"/>
    <w:multiLevelType w:val="hybridMultilevel"/>
    <w:tmpl w:val="B720CCA0"/>
    <w:lvl w:ilvl="0" w:tplc="08140001">
      <w:start w:val="1"/>
      <w:numFmt w:val="bullet"/>
      <w:lvlText w:val=""/>
      <w:lvlJc w:val="left"/>
      <w:pPr>
        <w:ind w:left="1495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13" w15:restartNumberingAfterBreak="0">
    <w:nsid w:val="33EF077A"/>
    <w:multiLevelType w:val="hybridMultilevel"/>
    <w:tmpl w:val="29A4D3C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4776A64"/>
    <w:multiLevelType w:val="hybridMultilevel"/>
    <w:tmpl w:val="A682494A"/>
    <w:lvl w:ilvl="0" w:tplc="1F9E55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73EF51E">
      <w:start w:val="1"/>
      <w:numFmt w:val="bullet"/>
      <w:lvlText w:val=""/>
      <w:lvlJc w:val="left"/>
      <w:pPr>
        <w:ind w:left="1440" w:hanging="360"/>
      </w:pPr>
      <w:rPr>
        <w:rFonts w:ascii="Wingdings" w:hAnsi="Wingdings" w:hint="default"/>
      </w:rPr>
    </w:lvl>
    <w:lvl w:ilvl="2" w:tplc="0366BE36">
      <w:start w:val="1"/>
      <w:numFmt w:val="bullet"/>
      <w:lvlText w:val=""/>
      <w:lvlJc w:val="left"/>
      <w:pPr>
        <w:ind w:left="2160" w:hanging="360"/>
      </w:pPr>
      <w:rPr>
        <w:rFonts w:ascii="Wingdings" w:hAnsi="Wingdings" w:hint="default"/>
      </w:rPr>
    </w:lvl>
    <w:lvl w:ilvl="3" w:tplc="AC060764">
      <w:start w:val="1"/>
      <w:numFmt w:val="bullet"/>
      <w:lvlText w:val=""/>
      <w:lvlJc w:val="left"/>
      <w:pPr>
        <w:ind w:left="2880" w:hanging="360"/>
      </w:pPr>
      <w:rPr>
        <w:rFonts w:ascii="Wingdings" w:hAnsi="Wingdings" w:hint="default"/>
      </w:rPr>
    </w:lvl>
    <w:lvl w:ilvl="4" w:tplc="02B89BC8">
      <w:start w:val="1"/>
      <w:numFmt w:val="bullet"/>
      <w:lvlText w:val=""/>
      <w:lvlJc w:val="left"/>
      <w:pPr>
        <w:ind w:left="3600" w:hanging="360"/>
      </w:pPr>
      <w:rPr>
        <w:rFonts w:ascii="Wingdings" w:hAnsi="Wingdings" w:hint="default"/>
      </w:rPr>
    </w:lvl>
    <w:lvl w:ilvl="5" w:tplc="B394E4AE">
      <w:start w:val="1"/>
      <w:numFmt w:val="bullet"/>
      <w:lvlText w:val=""/>
      <w:lvlJc w:val="left"/>
      <w:pPr>
        <w:ind w:left="4320" w:hanging="360"/>
      </w:pPr>
      <w:rPr>
        <w:rFonts w:ascii="Wingdings" w:hAnsi="Wingdings" w:hint="default"/>
      </w:rPr>
    </w:lvl>
    <w:lvl w:ilvl="6" w:tplc="A64A12DA">
      <w:start w:val="1"/>
      <w:numFmt w:val="bullet"/>
      <w:lvlText w:val=""/>
      <w:lvlJc w:val="left"/>
      <w:pPr>
        <w:ind w:left="5040" w:hanging="360"/>
      </w:pPr>
      <w:rPr>
        <w:rFonts w:ascii="Wingdings" w:hAnsi="Wingdings" w:hint="default"/>
      </w:rPr>
    </w:lvl>
    <w:lvl w:ilvl="7" w:tplc="8B2A6F94">
      <w:start w:val="1"/>
      <w:numFmt w:val="bullet"/>
      <w:lvlText w:val=""/>
      <w:lvlJc w:val="left"/>
      <w:pPr>
        <w:ind w:left="5760" w:hanging="360"/>
      </w:pPr>
      <w:rPr>
        <w:rFonts w:ascii="Wingdings" w:hAnsi="Wingdings" w:hint="default"/>
      </w:rPr>
    </w:lvl>
    <w:lvl w:ilvl="8" w:tplc="FBFC7854">
      <w:start w:val="1"/>
      <w:numFmt w:val="bullet"/>
      <w:lvlText w:val="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CA646B"/>
    <w:multiLevelType w:val="hybridMultilevel"/>
    <w:tmpl w:val="0E063902"/>
    <w:lvl w:ilvl="0" w:tplc="08140001">
      <w:start w:val="1"/>
      <w:numFmt w:val="bullet"/>
      <w:lvlText w:val=""/>
      <w:lvlJc w:val="left"/>
      <w:pPr>
        <w:ind w:left="1559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279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999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719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439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159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879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599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319" w:hanging="360"/>
      </w:pPr>
      <w:rPr>
        <w:rFonts w:ascii="Wingdings" w:hAnsi="Wingdings" w:hint="default"/>
      </w:rPr>
    </w:lvl>
  </w:abstractNum>
  <w:abstractNum w:abstractNumId="16" w15:restartNumberingAfterBreak="0">
    <w:nsid w:val="388B7D04"/>
    <w:multiLevelType w:val="hybridMultilevel"/>
    <w:tmpl w:val="C9788BC8"/>
    <w:lvl w:ilvl="0" w:tplc="0814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17" w15:restartNumberingAfterBreak="0">
    <w:nsid w:val="391D5C7E"/>
    <w:multiLevelType w:val="hybridMultilevel"/>
    <w:tmpl w:val="C302AA36"/>
    <w:lvl w:ilvl="0" w:tplc="0814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8" w15:restartNumberingAfterBreak="0">
    <w:nsid w:val="3A7C64E2"/>
    <w:multiLevelType w:val="hybridMultilevel"/>
    <w:tmpl w:val="E112FE70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B393626"/>
    <w:multiLevelType w:val="hybridMultilevel"/>
    <w:tmpl w:val="F926B688"/>
    <w:lvl w:ilvl="0" w:tplc="08140001">
      <w:start w:val="1"/>
      <w:numFmt w:val="bullet"/>
      <w:lvlText w:val=""/>
      <w:lvlJc w:val="left"/>
      <w:pPr>
        <w:ind w:left="1606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326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3046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766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486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206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926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646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366" w:hanging="360"/>
      </w:pPr>
      <w:rPr>
        <w:rFonts w:ascii="Wingdings" w:hAnsi="Wingdings" w:hint="default"/>
      </w:rPr>
    </w:lvl>
  </w:abstractNum>
  <w:abstractNum w:abstractNumId="20" w15:restartNumberingAfterBreak="0">
    <w:nsid w:val="3E84166E"/>
    <w:multiLevelType w:val="hybridMultilevel"/>
    <w:tmpl w:val="3CFAAF88"/>
    <w:lvl w:ilvl="0" w:tplc="0814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21" w15:restartNumberingAfterBreak="0">
    <w:nsid w:val="41AA663C"/>
    <w:multiLevelType w:val="hybridMultilevel"/>
    <w:tmpl w:val="EFA6427E"/>
    <w:lvl w:ilvl="0" w:tplc="08140001">
      <w:start w:val="1"/>
      <w:numFmt w:val="bullet"/>
      <w:lvlText w:val=""/>
      <w:lvlJc w:val="left"/>
      <w:pPr>
        <w:ind w:left="1606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326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3046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766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486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206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926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646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366" w:hanging="360"/>
      </w:pPr>
      <w:rPr>
        <w:rFonts w:ascii="Wingdings" w:hAnsi="Wingdings" w:hint="default"/>
      </w:rPr>
    </w:lvl>
  </w:abstractNum>
  <w:abstractNum w:abstractNumId="22" w15:restartNumberingAfterBreak="0">
    <w:nsid w:val="4228424E"/>
    <w:multiLevelType w:val="hybridMultilevel"/>
    <w:tmpl w:val="957AEBFA"/>
    <w:lvl w:ilvl="0" w:tplc="08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40019" w:tentative="1">
      <w:start w:val="1"/>
      <w:numFmt w:val="lowerLetter"/>
      <w:lvlText w:val="%2."/>
      <w:lvlJc w:val="left"/>
      <w:pPr>
        <w:ind w:left="1440" w:hanging="360"/>
      </w:pPr>
    </w:lvl>
    <w:lvl w:ilvl="2" w:tplc="0814001B" w:tentative="1">
      <w:start w:val="1"/>
      <w:numFmt w:val="lowerRoman"/>
      <w:lvlText w:val="%3."/>
      <w:lvlJc w:val="right"/>
      <w:pPr>
        <w:ind w:left="2160" w:hanging="180"/>
      </w:pPr>
    </w:lvl>
    <w:lvl w:ilvl="3" w:tplc="0814000F" w:tentative="1">
      <w:start w:val="1"/>
      <w:numFmt w:val="decimal"/>
      <w:lvlText w:val="%4."/>
      <w:lvlJc w:val="left"/>
      <w:pPr>
        <w:ind w:left="2880" w:hanging="360"/>
      </w:pPr>
    </w:lvl>
    <w:lvl w:ilvl="4" w:tplc="08140019" w:tentative="1">
      <w:start w:val="1"/>
      <w:numFmt w:val="lowerLetter"/>
      <w:lvlText w:val="%5."/>
      <w:lvlJc w:val="left"/>
      <w:pPr>
        <w:ind w:left="3600" w:hanging="360"/>
      </w:pPr>
    </w:lvl>
    <w:lvl w:ilvl="5" w:tplc="0814001B" w:tentative="1">
      <w:start w:val="1"/>
      <w:numFmt w:val="lowerRoman"/>
      <w:lvlText w:val="%6."/>
      <w:lvlJc w:val="right"/>
      <w:pPr>
        <w:ind w:left="4320" w:hanging="180"/>
      </w:pPr>
    </w:lvl>
    <w:lvl w:ilvl="6" w:tplc="0814000F" w:tentative="1">
      <w:start w:val="1"/>
      <w:numFmt w:val="decimal"/>
      <w:lvlText w:val="%7."/>
      <w:lvlJc w:val="left"/>
      <w:pPr>
        <w:ind w:left="5040" w:hanging="360"/>
      </w:pPr>
    </w:lvl>
    <w:lvl w:ilvl="7" w:tplc="08140019" w:tentative="1">
      <w:start w:val="1"/>
      <w:numFmt w:val="lowerLetter"/>
      <w:lvlText w:val="%8."/>
      <w:lvlJc w:val="left"/>
      <w:pPr>
        <w:ind w:left="5760" w:hanging="360"/>
      </w:pPr>
    </w:lvl>
    <w:lvl w:ilvl="8" w:tplc="08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25E5ACF"/>
    <w:multiLevelType w:val="hybridMultilevel"/>
    <w:tmpl w:val="08D4F08A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7FE25EE"/>
    <w:multiLevelType w:val="hybridMultilevel"/>
    <w:tmpl w:val="133E7570"/>
    <w:lvl w:ilvl="0" w:tplc="0814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25" w15:restartNumberingAfterBreak="0">
    <w:nsid w:val="49D23F73"/>
    <w:multiLevelType w:val="hybridMultilevel"/>
    <w:tmpl w:val="C8BC767A"/>
    <w:lvl w:ilvl="0" w:tplc="0814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6" w15:restartNumberingAfterBreak="0">
    <w:nsid w:val="4BBB1744"/>
    <w:multiLevelType w:val="hybridMultilevel"/>
    <w:tmpl w:val="B3A67AF8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D3936F4"/>
    <w:multiLevelType w:val="hybridMultilevel"/>
    <w:tmpl w:val="3D3CB942"/>
    <w:lvl w:ilvl="0" w:tplc="08140001">
      <w:start w:val="1"/>
      <w:numFmt w:val="bullet"/>
      <w:lvlText w:val=""/>
      <w:lvlJc w:val="left"/>
      <w:pPr>
        <w:ind w:left="138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10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82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54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26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98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70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42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140" w:hanging="360"/>
      </w:pPr>
      <w:rPr>
        <w:rFonts w:ascii="Wingdings" w:hAnsi="Wingdings" w:hint="default"/>
      </w:rPr>
    </w:lvl>
  </w:abstractNum>
  <w:abstractNum w:abstractNumId="28" w15:restartNumberingAfterBreak="0">
    <w:nsid w:val="4E915F63"/>
    <w:multiLevelType w:val="hybridMultilevel"/>
    <w:tmpl w:val="5B5E89AE"/>
    <w:lvl w:ilvl="0" w:tplc="0814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29" w15:restartNumberingAfterBreak="0">
    <w:nsid w:val="50A931C8"/>
    <w:multiLevelType w:val="hybridMultilevel"/>
    <w:tmpl w:val="F1FA990A"/>
    <w:lvl w:ilvl="0" w:tplc="08140001">
      <w:start w:val="1"/>
      <w:numFmt w:val="bullet"/>
      <w:lvlText w:val=""/>
      <w:lvlJc w:val="left"/>
      <w:pPr>
        <w:ind w:left="1545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30" w15:restartNumberingAfterBreak="0">
    <w:nsid w:val="54521C13"/>
    <w:multiLevelType w:val="hybridMultilevel"/>
    <w:tmpl w:val="AB845BF0"/>
    <w:lvl w:ilvl="0" w:tplc="08140001">
      <w:start w:val="1"/>
      <w:numFmt w:val="bullet"/>
      <w:lvlText w:val=""/>
      <w:lvlJc w:val="left"/>
      <w:pPr>
        <w:ind w:left="1606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326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3046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766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486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206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926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646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366" w:hanging="360"/>
      </w:pPr>
      <w:rPr>
        <w:rFonts w:ascii="Wingdings" w:hAnsi="Wingdings" w:hint="default"/>
      </w:rPr>
    </w:lvl>
  </w:abstractNum>
  <w:abstractNum w:abstractNumId="31" w15:restartNumberingAfterBreak="0">
    <w:nsid w:val="54EC2215"/>
    <w:multiLevelType w:val="hybridMultilevel"/>
    <w:tmpl w:val="5D9C91F2"/>
    <w:lvl w:ilvl="0" w:tplc="0814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2" w15:restartNumberingAfterBreak="0">
    <w:nsid w:val="555B445F"/>
    <w:multiLevelType w:val="hybridMultilevel"/>
    <w:tmpl w:val="452E4CFE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60F45FC"/>
    <w:multiLevelType w:val="hybridMultilevel"/>
    <w:tmpl w:val="3D0A35FC"/>
    <w:lvl w:ilvl="0" w:tplc="0814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34" w15:restartNumberingAfterBreak="0">
    <w:nsid w:val="5A676A07"/>
    <w:multiLevelType w:val="hybridMultilevel"/>
    <w:tmpl w:val="ABAEA8A8"/>
    <w:lvl w:ilvl="0" w:tplc="0814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5" w15:restartNumberingAfterBreak="0">
    <w:nsid w:val="5A801B73"/>
    <w:multiLevelType w:val="hybridMultilevel"/>
    <w:tmpl w:val="91FC1DCA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BFD36B2"/>
    <w:multiLevelType w:val="hybridMultilevel"/>
    <w:tmpl w:val="F4AAB8CC"/>
    <w:lvl w:ilvl="0" w:tplc="08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 w15:restartNumberingAfterBreak="0">
    <w:nsid w:val="65635A7C"/>
    <w:multiLevelType w:val="hybridMultilevel"/>
    <w:tmpl w:val="24448B2C"/>
    <w:lvl w:ilvl="0" w:tplc="0814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38" w15:restartNumberingAfterBreak="0">
    <w:nsid w:val="67F333D4"/>
    <w:multiLevelType w:val="hybridMultilevel"/>
    <w:tmpl w:val="08D8BD3C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9D60CB3"/>
    <w:multiLevelType w:val="hybridMultilevel"/>
    <w:tmpl w:val="9BF449C2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BAD0A4E"/>
    <w:multiLevelType w:val="hybridMultilevel"/>
    <w:tmpl w:val="4038318E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CD743FA"/>
    <w:multiLevelType w:val="hybridMultilevel"/>
    <w:tmpl w:val="06E4A2C8"/>
    <w:lvl w:ilvl="0" w:tplc="08140001">
      <w:start w:val="1"/>
      <w:numFmt w:val="bullet"/>
      <w:lvlText w:val=""/>
      <w:lvlJc w:val="left"/>
      <w:pPr>
        <w:ind w:left="198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42" w15:restartNumberingAfterBreak="0">
    <w:nsid w:val="6D1766DA"/>
    <w:multiLevelType w:val="hybridMultilevel"/>
    <w:tmpl w:val="946C8B6A"/>
    <w:lvl w:ilvl="0" w:tplc="08140001">
      <w:start w:val="1"/>
      <w:numFmt w:val="bullet"/>
      <w:lvlText w:val=""/>
      <w:lvlJc w:val="left"/>
      <w:pPr>
        <w:ind w:left="1495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43" w15:restartNumberingAfterBreak="0">
    <w:nsid w:val="6D7D26E5"/>
    <w:multiLevelType w:val="hybridMultilevel"/>
    <w:tmpl w:val="C33C6A2E"/>
    <w:lvl w:ilvl="0" w:tplc="0814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44" w15:restartNumberingAfterBreak="0">
    <w:nsid w:val="73BA67D2"/>
    <w:multiLevelType w:val="hybridMultilevel"/>
    <w:tmpl w:val="A64E8EE0"/>
    <w:lvl w:ilvl="0" w:tplc="08140001">
      <w:start w:val="1"/>
      <w:numFmt w:val="bullet"/>
      <w:lvlText w:val=""/>
      <w:lvlJc w:val="left"/>
      <w:pPr>
        <w:ind w:left="1559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2279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999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3719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4439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5159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879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6599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7319" w:hanging="360"/>
      </w:pPr>
      <w:rPr>
        <w:rFonts w:ascii="Wingdings" w:hAnsi="Wingdings" w:hint="default"/>
      </w:rPr>
    </w:lvl>
  </w:abstractNum>
  <w:abstractNum w:abstractNumId="45" w15:restartNumberingAfterBreak="0">
    <w:nsid w:val="79B01FF6"/>
    <w:multiLevelType w:val="hybridMultilevel"/>
    <w:tmpl w:val="EA12342A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B1072B2"/>
    <w:multiLevelType w:val="hybridMultilevel"/>
    <w:tmpl w:val="D81C6B10"/>
    <w:lvl w:ilvl="0" w:tplc="08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00144">
    <w:abstractNumId w:val="14"/>
  </w:num>
  <w:num w:numId="2" w16cid:durableId="1441532518">
    <w:abstractNumId w:val="8"/>
  </w:num>
  <w:num w:numId="3" w16cid:durableId="226965020">
    <w:abstractNumId w:val="36"/>
  </w:num>
  <w:num w:numId="4" w16cid:durableId="192885320">
    <w:abstractNumId w:val="42"/>
  </w:num>
  <w:num w:numId="5" w16cid:durableId="795955051">
    <w:abstractNumId w:val="21"/>
  </w:num>
  <w:num w:numId="6" w16cid:durableId="154303770">
    <w:abstractNumId w:val="30"/>
  </w:num>
  <w:num w:numId="7" w16cid:durableId="451632909">
    <w:abstractNumId w:val="2"/>
  </w:num>
  <w:num w:numId="8" w16cid:durableId="1244728140">
    <w:abstractNumId w:val="44"/>
  </w:num>
  <w:num w:numId="9" w16cid:durableId="529102279">
    <w:abstractNumId w:val="19"/>
  </w:num>
  <w:num w:numId="10" w16cid:durableId="307781789">
    <w:abstractNumId w:val="1"/>
  </w:num>
  <w:num w:numId="11" w16cid:durableId="642466377">
    <w:abstractNumId w:val="6"/>
  </w:num>
  <w:num w:numId="12" w16cid:durableId="883714918">
    <w:abstractNumId w:val="38"/>
  </w:num>
  <w:num w:numId="13" w16cid:durableId="93479470">
    <w:abstractNumId w:val="12"/>
  </w:num>
  <w:num w:numId="14" w16cid:durableId="1384134274">
    <w:abstractNumId w:val="15"/>
  </w:num>
  <w:num w:numId="15" w16cid:durableId="1574044944">
    <w:abstractNumId w:val="3"/>
  </w:num>
  <w:num w:numId="16" w16cid:durableId="1820993573">
    <w:abstractNumId w:val="26"/>
  </w:num>
  <w:num w:numId="17" w16cid:durableId="1322391887">
    <w:abstractNumId w:val="31"/>
  </w:num>
  <w:num w:numId="18" w16cid:durableId="349722043">
    <w:abstractNumId w:val="17"/>
  </w:num>
  <w:num w:numId="19" w16cid:durableId="762067184">
    <w:abstractNumId w:val="39"/>
  </w:num>
  <w:num w:numId="20" w16cid:durableId="484856427">
    <w:abstractNumId w:val="27"/>
  </w:num>
  <w:num w:numId="21" w16cid:durableId="203979402">
    <w:abstractNumId w:val="4"/>
  </w:num>
  <w:num w:numId="22" w16cid:durableId="1380200814">
    <w:abstractNumId w:val="9"/>
  </w:num>
  <w:num w:numId="23" w16cid:durableId="243492540">
    <w:abstractNumId w:val="5"/>
  </w:num>
  <w:num w:numId="24" w16cid:durableId="2078434783">
    <w:abstractNumId w:val="46"/>
  </w:num>
  <w:num w:numId="25" w16cid:durableId="2060980737">
    <w:abstractNumId w:val="32"/>
  </w:num>
  <w:num w:numId="26" w16cid:durableId="1568298309">
    <w:abstractNumId w:val="40"/>
  </w:num>
  <w:num w:numId="27" w16cid:durableId="1890191220">
    <w:abstractNumId w:val="0"/>
  </w:num>
  <w:num w:numId="28" w16cid:durableId="739643340">
    <w:abstractNumId w:val="25"/>
  </w:num>
  <w:num w:numId="29" w16cid:durableId="1136920382">
    <w:abstractNumId w:val="11"/>
  </w:num>
  <w:num w:numId="30" w16cid:durableId="376052327">
    <w:abstractNumId w:val="22"/>
  </w:num>
  <w:num w:numId="31" w16cid:durableId="267976980">
    <w:abstractNumId w:val="7"/>
  </w:num>
  <w:num w:numId="32" w16cid:durableId="441800576">
    <w:abstractNumId w:val="23"/>
  </w:num>
  <w:num w:numId="33" w16cid:durableId="620767691">
    <w:abstractNumId w:val="37"/>
  </w:num>
  <w:num w:numId="34" w16cid:durableId="73355638">
    <w:abstractNumId w:val="28"/>
  </w:num>
  <w:num w:numId="35" w16cid:durableId="1957984727">
    <w:abstractNumId w:val="16"/>
  </w:num>
  <w:num w:numId="36" w16cid:durableId="255288834">
    <w:abstractNumId w:val="33"/>
  </w:num>
  <w:num w:numId="37" w16cid:durableId="384259040">
    <w:abstractNumId w:val="43"/>
  </w:num>
  <w:num w:numId="38" w16cid:durableId="2041204217">
    <w:abstractNumId w:val="20"/>
  </w:num>
  <w:num w:numId="39" w16cid:durableId="2106345106">
    <w:abstractNumId w:val="10"/>
  </w:num>
  <w:num w:numId="40" w16cid:durableId="442463975">
    <w:abstractNumId w:val="24"/>
  </w:num>
  <w:num w:numId="41" w16cid:durableId="1203135111">
    <w:abstractNumId w:val="41"/>
  </w:num>
  <w:num w:numId="42" w16cid:durableId="343165896">
    <w:abstractNumId w:val="35"/>
  </w:num>
  <w:num w:numId="43" w16cid:durableId="171266677">
    <w:abstractNumId w:val="29"/>
  </w:num>
  <w:num w:numId="44" w16cid:durableId="121651688">
    <w:abstractNumId w:val="34"/>
  </w:num>
  <w:num w:numId="45" w16cid:durableId="700015692">
    <w:abstractNumId w:val="18"/>
  </w:num>
  <w:num w:numId="46" w16cid:durableId="356394806">
    <w:abstractNumId w:val="45"/>
  </w:num>
  <w:num w:numId="47" w16cid:durableId="969243360">
    <w:abstractNumId w:val="13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rawingGridVerticalSpacing w:val="120"/>
  <w:displayVerticalDrawingGridEvery w:val="0"/>
  <w:doNotUseMarginsForDrawingGridOrigin/>
  <w:doNotShadeFormData/>
  <w:characterSpacingControl w:val="doNotCompress"/>
  <w:hdrShapeDefaults>
    <o:shapedefaults v:ext="edit" spidmax="2050" style="mso-position-vertical-relative:line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balanceSingleByteDoubleByteWidth/>
    <w:doNotLeaveBackslashAlone/>
    <w:ulTrailSpace/>
    <w:doNotExpandShiftReturn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44F8"/>
    <w:rsid w:val="000009EA"/>
    <w:rsid w:val="00004176"/>
    <w:rsid w:val="00007CD9"/>
    <w:rsid w:val="0001331F"/>
    <w:rsid w:val="00014A24"/>
    <w:rsid w:val="00021528"/>
    <w:rsid w:val="00021B2F"/>
    <w:rsid w:val="00022085"/>
    <w:rsid w:val="000223F8"/>
    <w:rsid w:val="00035496"/>
    <w:rsid w:val="000373C3"/>
    <w:rsid w:val="0004189E"/>
    <w:rsid w:val="00041E3E"/>
    <w:rsid w:val="00043898"/>
    <w:rsid w:val="00050FAE"/>
    <w:rsid w:val="0005211D"/>
    <w:rsid w:val="00053185"/>
    <w:rsid w:val="00061A68"/>
    <w:rsid w:val="00062F69"/>
    <w:rsid w:val="00064C60"/>
    <w:rsid w:val="00074CD2"/>
    <w:rsid w:val="000773D7"/>
    <w:rsid w:val="00082644"/>
    <w:rsid w:val="00083044"/>
    <w:rsid w:val="00083442"/>
    <w:rsid w:val="000841F5"/>
    <w:rsid w:val="00085034"/>
    <w:rsid w:val="0009565D"/>
    <w:rsid w:val="00096CDF"/>
    <w:rsid w:val="00096DD1"/>
    <w:rsid w:val="000A040D"/>
    <w:rsid w:val="000A54A9"/>
    <w:rsid w:val="000B4F21"/>
    <w:rsid w:val="000B6A27"/>
    <w:rsid w:val="000B7F39"/>
    <w:rsid w:val="000C6495"/>
    <w:rsid w:val="000C66FD"/>
    <w:rsid w:val="000D14F2"/>
    <w:rsid w:val="000D3582"/>
    <w:rsid w:val="000E1C54"/>
    <w:rsid w:val="000E2B00"/>
    <w:rsid w:val="000E5C3B"/>
    <w:rsid w:val="000E6C35"/>
    <w:rsid w:val="000F136D"/>
    <w:rsid w:val="000F1723"/>
    <w:rsid w:val="00102A8C"/>
    <w:rsid w:val="00105671"/>
    <w:rsid w:val="00107E0C"/>
    <w:rsid w:val="001140E7"/>
    <w:rsid w:val="00115603"/>
    <w:rsid w:val="001157F0"/>
    <w:rsid w:val="001178AC"/>
    <w:rsid w:val="00120739"/>
    <w:rsid w:val="00121E6E"/>
    <w:rsid w:val="001321FD"/>
    <w:rsid w:val="00132B2F"/>
    <w:rsid w:val="00134396"/>
    <w:rsid w:val="00134D39"/>
    <w:rsid w:val="00135640"/>
    <w:rsid w:val="0013692E"/>
    <w:rsid w:val="0014074C"/>
    <w:rsid w:val="00141BA9"/>
    <w:rsid w:val="00141DCB"/>
    <w:rsid w:val="0014248E"/>
    <w:rsid w:val="00142D9A"/>
    <w:rsid w:val="00143582"/>
    <w:rsid w:val="00143B34"/>
    <w:rsid w:val="00144CBB"/>
    <w:rsid w:val="00146246"/>
    <w:rsid w:val="00146DD9"/>
    <w:rsid w:val="001507C3"/>
    <w:rsid w:val="00151ED6"/>
    <w:rsid w:val="001527D8"/>
    <w:rsid w:val="001539CA"/>
    <w:rsid w:val="00154983"/>
    <w:rsid w:val="001623D5"/>
    <w:rsid w:val="001625DF"/>
    <w:rsid w:val="00164A7C"/>
    <w:rsid w:val="00164F67"/>
    <w:rsid w:val="00176C0A"/>
    <w:rsid w:val="001831BC"/>
    <w:rsid w:val="00184448"/>
    <w:rsid w:val="001846AA"/>
    <w:rsid w:val="001869EC"/>
    <w:rsid w:val="00186AB8"/>
    <w:rsid w:val="00190E0F"/>
    <w:rsid w:val="00193322"/>
    <w:rsid w:val="00193F33"/>
    <w:rsid w:val="0019453D"/>
    <w:rsid w:val="00195160"/>
    <w:rsid w:val="00195209"/>
    <w:rsid w:val="00195956"/>
    <w:rsid w:val="00196108"/>
    <w:rsid w:val="0019617E"/>
    <w:rsid w:val="00197828"/>
    <w:rsid w:val="001A6B22"/>
    <w:rsid w:val="001B53B9"/>
    <w:rsid w:val="001C6C19"/>
    <w:rsid w:val="001D07E7"/>
    <w:rsid w:val="001D3A5F"/>
    <w:rsid w:val="001D5D56"/>
    <w:rsid w:val="001D7818"/>
    <w:rsid w:val="001E138F"/>
    <w:rsid w:val="001E2CC9"/>
    <w:rsid w:val="001E3366"/>
    <w:rsid w:val="001E3386"/>
    <w:rsid w:val="001E62DB"/>
    <w:rsid w:val="001F0A05"/>
    <w:rsid w:val="002007E1"/>
    <w:rsid w:val="00202B61"/>
    <w:rsid w:val="00202C4C"/>
    <w:rsid w:val="002045FA"/>
    <w:rsid w:val="00204C52"/>
    <w:rsid w:val="0021383A"/>
    <w:rsid w:val="00221AB3"/>
    <w:rsid w:val="00222076"/>
    <w:rsid w:val="0022244A"/>
    <w:rsid w:val="002229A6"/>
    <w:rsid w:val="00222C98"/>
    <w:rsid w:val="002235E7"/>
    <w:rsid w:val="002256B5"/>
    <w:rsid w:val="00225D26"/>
    <w:rsid w:val="00225DB6"/>
    <w:rsid w:val="00226A95"/>
    <w:rsid w:val="00227EAF"/>
    <w:rsid w:val="00230E88"/>
    <w:rsid w:val="00242D71"/>
    <w:rsid w:val="00252A72"/>
    <w:rsid w:val="002534B5"/>
    <w:rsid w:val="0025365D"/>
    <w:rsid w:val="00254B84"/>
    <w:rsid w:val="00255AD2"/>
    <w:rsid w:val="00263ED9"/>
    <w:rsid w:val="002701B2"/>
    <w:rsid w:val="002714D9"/>
    <w:rsid w:val="0027487C"/>
    <w:rsid w:val="00275273"/>
    <w:rsid w:val="00276270"/>
    <w:rsid w:val="00276422"/>
    <w:rsid w:val="00282CB6"/>
    <w:rsid w:val="00283359"/>
    <w:rsid w:val="002841AD"/>
    <w:rsid w:val="00294F13"/>
    <w:rsid w:val="00296C34"/>
    <w:rsid w:val="002A3523"/>
    <w:rsid w:val="002A7551"/>
    <w:rsid w:val="002B1696"/>
    <w:rsid w:val="002B1906"/>
    <w:rsid w:val="002B3819"/>
    <w:rsid w:val="002B6E77"/>
    <w:rsid w:val="002C3025"/>
    <w:rsid w:val="002C339E"/>
    <w:rsid w:val="002C3BC7"/>
    <w:rsid w:val="002C3E3F"/>
    <w:rsid w:val="002D42AD"/>
    <w:rsid w:val="002D4383"/>
    <w:rsid w:val="002D5C3D"/>
    <w:rsid w:val="002E0741"/>
    <w:rsid w:val="002E09B7"/>
    <w:rsid w:val="002E205A"/>
    <w:rsid w:val="002E5D1C"/>
    <w:rsid w:val="002E6670"/>
    <w:rsid w:val="002E689D"/>
    <w:rsid w:val="002F24BE"/>
    <w:rsid w:val="00300534"/>
    <w:rsid w:val="003021A8"/>
    <w:rsid w:val="00311397"/>
    <w:rsid w:val="00315C82"/>
    <w:rsid w:val="0031620D"/>
    <w:rsid w:val="00316EBB"/>
    <w:rsid w:val="003228A1"/>
    <w:rsid w:val="00325238"/>
    <w:rsid w:val="00325564"/>
    <w:rsid w:val="0032675E"/>
    <w:rsid w:val="003333DD"/>
    <w:rsid w:val="00344185"/>
    <w:rsid w:val="003506AA"/>
    <w:rsid w:val="003515FF"/>
    <w:rsid w:val="0035620C"/>
    <w:rsid w:val="0036368D"/>
    <w:rsid w:val="0036442F"/>
    <w:rsid w:val="0036582E"/>
    <w:rsid w:val="003722E0"/>
    <w:rsid w:val="00374344"/>
    <w:rsid w:val="00380615"/>
    <w:rsid w:val="003812B3"/>
    <w:rsid w:val="00381E9A"/>
    <w:rsid w:val="0038248D"/>
    <w:rsid w:val="00386CAB"/>
    <w:rsid w:val="00387A58"/>
    <w:rsid w:val="00391E07"/>
    <w:rsid w:val="0039526B"/>
    <w:rsid w:val="00395A3F"/>
    <w:rsid w:val="00396B4D"/>
    <w:rsid w:val="003A08EB"/>
    <w:rsid w:val="003A0E40"/>
    <w:rsid w:val="003A0EB7"/>
    <w:rsid w:val="003A5F6A"/>
    <w:rsid w:val="003B100F"/>
    <w:rsid w:val="003B45D0"/>
    <w:rsid w:val="003B5AF4"/>
    <w:rsid w:val="003C476A"/>
    <w:rsid w:val="003C5425"/>
    <w:rsid w:val="003C5A41"/>
    <w:rsid w:val="003D3E4C"/>
    <w:rsid w:val="003D63AA"/>
    <w:rsid w:val="003D7902"/>
    <w:rsid w:val="003E2FEB"/>
    <w:rsid w:val="003E3CC9"/>
    <w:rsid w:val="003E7654"/>
    <w:rsid w:val="003F0D0A"/>
    <w:rsid w:val="003F1C06"/>
    <w:rsid w:val="003F316A"/>
    <w:rsid w:val="0040048F"/>
    <w:rsid w:val="004005C8"/>
    <w:rsid w:val="004025C3"/>
    <w:rsid w:val="0040267C"/>
    <w:rsid w:val="00405300"/>
    <w:rsid w:val="004106C5"/>
    <w:rsid w:val="00410874"/>
    <w:rsid w:val="00410D54"/>
    <w:rsid w:val="00413A85"/>
    <w:rsid w:val="00421F84"/>
    <w:rsid w:val="00422064"/>
    <w:rsid w:val="00424E81"/>
    <w:rsid w:val="00426191"/>
    <w:rsid w:val="0043098C"/>
    <w:rsid w:val="004340BA"/>
    <w:rsid w:val="00434F77"/>
    <w:rsid w:val="004364A7"/>
    <w:rsid w:val="004410B6"/>
    <w:rsid w:val="00441808"/>
    <w:rsid w:val="00443F72"/>
    <w:rsid w:val="0044556D"/>
    <w:rsid w:val="004455AE"/>
    <w:rsid w:val="0045084C"/>
    <w:rsid w:val="00450E00"/>
    <w:rsid w:val="004521B1"/>
    <w:rsid w:val="00452F9D"/>
    <w:rsid w:val="004530E1"/>
    <w:rsid w:val="00453365"/>
    <w:rsid w:val="00455F2C"/>
    <w:rsid w:val="00461111"/>
    <w:rsid w:val="004619AB"/>
    <w:rsid w:val="00461B02"/>
    <w:rsid w:val="0046302D"/>
    <w:rsid w:val="004647E3"/>
    <w:rsid w:val="00470197"/>
    <w:rsid w:val="00471289"/>
    <w:rsid w:val="004744B3"/>
    <w:rsid w:val="0048330C"/>
    <w:rsid w:val="004855A9"/>
    <w:rsid w:val="0048721C"/>
    <w:rsid w:val="00493444"/>
    <w:rsid w:val="00493748"/>
    <w:rsid w:val="00496D61"/>
    <w:rsid w:val="00497B18"/>
    <w:rsid w:val="004A1307"/>
    <w:rsid w:val="004A2013"/>
    <w:rsid w:val="004A243E"/>
    <w:rsid w:val="004A33D7"/>
    <w:rsid w:val="004A3F8F"/>
    <w:rsid w:val="004A555B"/>
    <w:rsid w:val="004A6902"/>
    <w:rsid w:val="004B6B57"/>
    <w:rsid w:val="004B7B09"/>
    <w:rsid w:val="004C4C9B"/>
    <w:rsid w:val="004C6735"/>
    <w:rsid w:val="004D62DA"/>
    <w:rsid w:val="004E03D0"/>
    <w:rsid w:val="004E0F28"/>
    <w:rsid w:val="004E6197"/>
    <w:rsid w:val="004F5741"/>
    <w:rsid w:val="004F6011"/>
    <w:rsid w:val="004F65DF"/>
    <w:rsid w:val="004F71BC"/>
    <w:rsid w:val="005016ED"/>
    <w:rsid w:val="00505A5F"/>
    <w:rsid w:val="00505F59"/>
    <w:rsid w:val="00510F29"/>
    <w:rsid w:val="0051246E"/>
    <w:rsid w:val="0051252E"/>
    <w:rsid w:val="005131B8"/>
    <w:rsid w:val="00514F5C"/>
    <w:rsid w:val="005165A2"/>
    <w:rsid w:val="00517C27"/>
    <w:rsid w:val="00520FF3"/>
    <w:rsid w:val="005249BE"/>
    <w:rsid w:val="00530F03"/>
    <w:rsid w:val="005344DD"/>
    <w:rsid w:val="005347FF"/>
    <w:rsid w:val="0053491A"/>
    <w:rsid w:val="0053541E"/>
    <w:rsid w:val="005371EB"/>
    <w:rsid w:val="0053786B"/>
    <w:rsid w:val="00537E2A"/>
    <w:rsid w:val="005413DF"/>
    <w:rsid w:val="00543188"/>
    <w:rsid w:val="00544506"/>
    <w:rsid w:val="005471A9"/>
    <w:rsid w:val="00547503"/>
    <w:rsid w:val="005504E3"/>
    <w:rsid w:val="005535AE"/>
    <w:rsid w:val="00554929"/>
    <w:rsid w:val="00554E1F"/>
    <w:rsid w:val="00556944"/>
    <w:rsid w:val="0055708F"/>
    <w:rsid w:val="00562416"/>
    <w:rsid w:val="00565A47"/>
    <w:rsid w:val="005668AF"/>
    <w:rsid w:val="005679B9"/>
    <w:rsid w:val="00572E42"/>
    <w:rsid w:val="005732C6"/>
    <w:rsid w:val="00573463"/>
    <w:rsid w:val="00575703"/>
    <w:rsid w:val="00576B49"/>
    <w:rsid w:val="00582BDE"/>
    <w:rsid w:val="00587B16"/>
    <w:rsid w:val="00587EB5"/>
    <w:rsid w:val="005949DA"/>
    <w:rsid w:val="005965D8"/>
    <w:rsid w:val="005A287C"/>
    <w:rsid w:val="005A46FE"/>
    <w:rsid w:val="005A64E7"/>
    <w:rsid w:val="005B18CB"/>
    <w:rsid w:val="005B33FA"/>
    <w:rsid w:val="005B3972"/>
    <w:rsid w:val="005C283C"/>
    <w:rsid w:val="005C6312"/>
    <w:rsid w:val="005C6F8B"/>
    <w:rsid w:val="005D0687"/>
    <w:rsid w:val="005D12D9"/>
    <w:rsid w:val="005D2E4B"/>
    <w:rsid w:val="005D3A4C"/>
    <w:rsid w:val="005D5217"/>
    <w:rsid w:val="005D6210"/>
    <w:rsid w:val="005E030C"/>
    <w:rsid w:val="005E0C47"/>
    <w:rsid w:val="005E2F2F"/>
    <w:rsid w:val="005E3692"/>
    <w:rsid w:val="005E7723"/>
    <w:rsid w:val="005F085D"/>
    <w:rsid w:val="005F1809"/>
    <w:rsid w:val="005F3CB7"/>
    <w:rsid w:val="005F4E7E"/>
    <w:rsid w:val="005F5ED1"/>
    <w:rsid w:val="00603A41"/>
    <w:rsid w:val="006144F8"/>
    <w:rsid w:val="006149F1"/>
    <w:rsid w:val="00617F9D"/>
    <w:rsid w:val="00622D1B"/>
    <w:rsid w:val="00622D7E"/>
    <w:rsid w:val="00624AD5"/>
    <w:rsid w:val="006308EC"/>
    <w:rsid w:val="006313D0"/>
    <w:rsid w:val="00632020"/>
    <w:rsid w:val="0063599F"/>
    <w:rsid w:val="00635EE3"/>
    <w:rsid w:val="00644C87"/>
    <w:rsid w:val="00644E2C"/>
    <w:rsid w:val="00645944"/>
    <w:rsid w:val="0064734B"/>
    <w:rsid w:val="006505CE"/>
    <w:rsid w:val="006535D3"/>
    <w:rsid w:val="00654D54"/>
    <w:rsid w:val="00657B44"/>
    <w:rsid w:val="00657EC3"/>
    <w:rsid w:val="00660081"/>
    <w:rsid w:val="00664D5F"/>
    <w:rsid w:val="00671963"/>
    <w:rsid w:val="006726D3"/>
    <w:rsid w:val="00672798"/>
    <w:rsid w:val="0067482E"/>
    <w:rsid w:val="00675485"/>
    <w:rsid w:val="00681919"/>
    <w:rsid w:val="00681A94"/>
    <w:rsid w:val="0068348A"/>
    <w:rsid w:val="00683CAE"/>
    <w:rsid w:val="00684562"/>
    <w:rsid w:val="00685AED"/>
    <w:rsid w:val="0069700B"/>
    <w:rsid w:val="006A0E6F"/>
    <w:rsid w:val="006A66A2"/>
    <w:rsid w:val="006B1ECB"/>
    <w:rsid w:val="006B2113"/>
    <w:rsid w:val="006C0970"/>
    <w:rsid w:val="006C2C52"/>
    <w:rsid w:val="006C38EB"/>
    <w:rsid w:val="006C42E3"/>
    <w:rsid w:val="006C627B"/>
    <w:rsid w:val="006C65E4"/>
    <w:rsid w:val="006C674B"/>
    <w:rsid w:val="006C6920"/>
    <w:rsid w:val="006D0627"/>
    <w:rsid w:val="006D250C"/>
    <w:rsid w:val="006D3ADF"/>
    <w:rsid w:val="006D3B65"/>
    <w:rsid w:val="006D6516"/>
    <w:rsid w:val="006D6B69"/>
    <w:rsid w:val="006E3E79"/>
    <w:rsid w:val="006E3EB6"/>
    <w:rsid w:val="006E6271"/>
    <w:rsid w:val="006E6501"/>
    <w:rsid w:val="006E779C"/>
    <w:rsid w:val="006F2301"/>
    <w:rsid w:val="006F61E4"/>
    <w:rsid w:val="006F6D7D"/>
    <w:rsid w:val="006F7FBF"/>
    <w:rsid w:val="00701180"/>
    <w:rsid w:val="007022C7"/>
    <w:rsid w:val="007029A6"/>
    <w:rsid w:val="00702D9C"/>
    <w:rsid w:val="00707C96"/>
    <w:rsid w:val="00710E9F"/>
    <w:rsid w:val="0071320D"/>
    <w:rsid w:val="0071448B"/>
    <w:rsid w:val="00714E25"/>
    <w:rsid w:val="00721D0E"/>
    <w:rsid w:val="00724B13"/>
    <w:rsid w:val="00730529"/>
    <w:rsid w:val="00735005"/>
    <w:rsid w:val="00740A80"/>
    <w:rsid w:val="00742731"/>
    <w:rsid w:val="007517BB"/>
    <w:rsid w:val="007551B5"/>
    <w:rsid w:val="00755829"/>
    <w:rsid w:val="00755DA4"/>
    <w:rsid w:val="007571F1"/>
    <w:rsid w:val="007576EE"/>
    <w:rsid w:val="00763723"/>
    <w:rsid w:val="00770463"/>
    <w:rsid w:val="00770789"/>
    <w:rsid w:val="00770A44"/>
    <w:rsid w:val="0077155A"/>
    <w:rsid w:val="00773623"/>
    <w:rsid w:val="00773932"/>
    <w:rsid w:val="00773AA5"/>
    <w:rsid w:val="0078106C"/>
    <w:rsid w:val="0078164B"/>
    <w:rsid w:val="00785918"/>
    <w:rsid w:val="00786318"/>
    <w:rsid w:val="007878A3"/>
    <w:rsid w:val="00787D62"/>
    <w:rsid w:val="00787F08"/>
    <w:rsid w:val="00787F81"/>
    <w:rsid w:val="00791FC5"/>
    <w:rsid w:val="007950E5"/>
    <w:rsid w:val="007A6BC7"/>
    <w:rsid w:val="007B27BB"/>
    <w:rsid w:val="007B2C3C"/>
    <w:rsid w:val="007B5C0A"/>
    <w:rsid w:val="007B6D86"/>
    <w:rsid w:val="007C02B3"/>
    <w:rsid w:val="007C1145"/>
    <w:rsid w:val="007C24DA"/>
    <w:rsid w:val="007C3F1C"/>
    <w:rsid w:val="007C7603"/>
    <w:rsid w:val="007D04C4"/>
    <w:rsid w:val="007D0993"/>
    <w:rsid w:val="007D0E77"/>
    <w:rsid w:val="007E297D"/>
    <w:rsid w:val="007E3C63"/>
    <w:rsid w:val="007E4A72"/>
    <w:rsid w:val="007E6BED"/>
    <w:rsid w:val="007F5143"/>
    <w:rsid w:val="007F6F20"/>
    <w:rsid w:val="008120AB"/>
    <w:rsid w:val="00812A9A"/>
    <w:rsid w:val="00813B18"/>
    <w:rsid w:val="008142CD"/>
    <w:rsid w:val="00815350"/>
    <w:rsid w:val="00817DD3"/>
    <w:rsid w:val="0082062A"/>
    <w:rsid w:val="00826710"/>
    <w:rsid w:val="00826E06"/>
    <w:rsid w:val="008300D0"/>
    <w:rsid w:val="00834F5B"/>
    <w:rsid w:val="00835BF7"/>
    <w:rsid w:val="0083676E"/>
    <w:rsid w:val="008374B9"/>
    <w:rsid w:val="008449A3"/>
    <w:rsid w:val="00844B34"/>
    <w:rsid w:val="00854B4C"/>
    <w:rsid w:val="00860FCD"/>
    <w:rsid w:val="00861004"/>
    <w:rsid w:val="00862966"/>
    <w:rsid w:val="00863859"/>
    <w:rsid w:val="008668B8"/>
    <w:rsid w:val="00871BA0"/>
    <w:rsid w:val="0087720D"/>
    <w:rsid w:val="008810E4"/>
    <w:rsid w:val="008863DE"/>
    <w:rsid w:val="0088659E"/>
    <w:rsid w:val="00887D39"/>
    <w:rsid w:val="0089048C"/>
    <w:rsid w:val="00890D2C"/>
    <w:rsid w:val="00892493"/>
    <w:rsid w:val="008A1C25"/>
    <w:rsid w:val="008A20CD"/>
    <w:rsid w:val="008A24ED"/>
    <w:rsid w:val="008B073C"/>
    <w:rsid w:val="008B238E"/>
    <w:rsid w:val="008B4A38"/>
    <w:rsid w:val="008B4AF0"/>
    <w:rsid w:val="008B58F4"/>
    <w:rsid w:val="008B640E"/>
    <w:rsid w:val="008C081B"/>
    <w:rsid w:val="008C0D7C"/>
    <w:rsid w:val="008C0E3C"/>
    <w:rsid w:val="008C0FB1"/>
    <w:rsid w:val="008C51B4"/>
    <w:rsid w:val="008C598A"/>
    <w:rsid w:val="008E5B5C"/>
    <w:rsid w:val="008F1192"/>
    <w:rsid w:val="008F14E5"/>
    <w:rsid w:val="008F38DE"/>
    <w:rsid w:val="008F5C56"/>
    <w:rsid w:val="008F7083"/>
    <w:rsid w:val="0090398B"/>
    <w:rsid w:val="0090691A"/>
    <w:rsid w:val="00907437"/>
    <w:rsid w:val="00914D79"/>
    <w:rsid w:val="009152BA"/>
    <w:rsid w:val="0092295A"/>
    <w:rsid w:val="00927160"/>
    <w:rsid w:val="00931C7C"/>
    <w:rsid w:val="00931C92"/>
    <w:rsid w:val="009336FE"/>
    <w:rsid w:val="00942A4D"/>
    <w:rsid w:val="00952B15"/>
    <w:rsid w:val="0095383C"/>
    <w:rsid w:val="00953A64"/>
    <w:rsid w:val="00955BB7"/>
    <w:rsid w:val="00964771"/>
    <w:rsid w:val="009647B4"/>
    <w:rsid w:val="0096497A"/>
    <w:rsid w:val="00967319"/>
    <w:rsid w:val="00967E9A"/>
    <w:rsid w:val="0097621E"/>
    <w:rsid w:val="00980819"/>
    <w:rsid w:val="00981D67"/>
    <w:rsid w:val="009862C8"/>
    <w:rsid w:val="009873C8"/>
    <w:rsid w:val="00987E6D"/>
    <w:rsid w:val="009902B9"/>
    <w:rsid w:val="009918F9"/>
    <w:rsid w:val="00996D7B"/>
    <w:rsid w:val="009970CA"/>
    <w:rsid w:val="00997F3F"/>
    <w:rsid w:val="009A06A2"/>
    <w:rsid w:val="009A18CD"/>
    <w:rsid w:val="009A2A9C"/>
    <w:rsid w:val="009A4B18"/>
    <w:rsid w:val="009A4E45"/>
    <w:rsid w:val="009A6350"/>
    <w:rsid w:val="009A7D31"/>
    <w:rsid w:val="009B07A6"/>
    <w:rsid w:val="009B1916"/>
    <w:rsid w:val="009C1AAA"/>
    <w:rsid w:val="009C3D18"/>
    <w:rsid w:val="009C6FE7"/>
    <w:rsid w:val="009C70A4"/>
    <w:rsid w:val="009C7E7D"/>
    <w:rsid w:val="009D104C"/>
    <w:rsid w:val="009D1169"/>
    <w:rsid w:val="009D1A28"/>
    <w:rsid w:val="009D217C"/>
    <w:rsid w:val="009D293F"/>
    <w:rsid w:val="009D3BA0"/>
    <w:rsid w:val="009D730D"/>
    <w:rsid w:val="009F0073"/>
    <w:rsid w:val="009F087A"/>
    <w:rsid w:val="00A02542"/>
    <w:rsid w:val="00A06ED3"/>
    <w:rsid w:val="00A07FD8"/>
    <w:rsid w:val="00A14439"/>
    <w:rsid w:val="00A157EB"/>
    <w:rsid w:val="00A15BE1"/>
    <w:rsid w:val="00A16BF9"/>
    <w:rsid w:val="00A16FFD"/>
    <w:rsid w:val="00A20219"/>
    <w:rsid w:val="00A2155A"/>
    <w:rsid w:val="00A22A57"/>
    <w:rsid w:val="00A22F44"/>
    <w:rsid w:val="00A236FE"/>
    <w:rsid w:val="00A2440C"/>
    <w:rsid w:val="00A24B21"/>
    <w:rsid w:val="00A271A1"/>
    <w:rsid w:val="00A306D7"/>
    <w:rsid w:val="00A30D6C"/>
    <w:rsid w:val="00A35F9A"/>
    <w:rsid w:val="00A4055E"/>
    <w:rsid w:val="00A46473"/>
    <w:rsid w:val="00A507D8"/>
    <w:rsid w:val="00A52908"/>
    <w:rsid w:val="00A531EF"/>
    <w:rsid w:val="00A535A0"/>
    <w:rsid w:val="00A53667"/>
    <w:rsid w:val="00A53E6F"/>
    <w:rsid w:val="00A545E7"/>
    <w:rsid w:val="00A55140"/>
    <w:rsid w:val="00A55D8F"/>
    <w:rsid w:val="00A60D51"/>
    <w:rsid w:val="00A612A2"/>
    <w:rsid w:val="00A639F5"/>
    <w:rsid w:val="00A64120"/>
    <w:rsid w:val="00A65B51"/>
    <w:rsid w:val="00A67730"/>
    <w:rsid w:val="00A76FDE"/>
    <w:rsid w:val="00A77E35"/>
    <w:rsid w:val="00A83AEA"/>
    <w:rsid w:val="00A86638"/>
    <w:rsid w:val="00A867B3"/>
    <w:rsid w:val="00A8760B"/>
    <w:rsid w:val="00A9334C"/>
    <w:rsid w:val="00A93922"/>
    <w:rsid w:val="00A96D4A"/>
    <w:rsid w:val="00AA2519"/>
    <w:rsid w:val="00AA2E72"/>
    <w:rsid w:val="00AA3429"/>
    <w:rsid w:val="00AA4EC4"/>
    <w:rsid w:val="00AA66F3"/>
    <w:rsid w:val="00AC2597"/>
    <w:rsid w:val="00AC65D1"/>
    <w:rsid w:val="00AC70F7"/>
    <w:rsid w:val="00AC7C9F"/>
    <w:rsid w:val="00AD1AEB"/>
    <w:rsid w:val="00AD239E"/>
    <w:rsid w:val="00AD3127"/>
    <w:rsid w:val="00AD643F"/>
    <w:rsid w:val="00AD6A01"/>
    <w:rsid w:val="00AD7D18"/>
    <w:rsid w:val="00AE0E7A"/>
    <w:rsid w:val="00AE18EA"/>
    <w:rsid w:val="00AE564E"/>
    <w:rsid w:val="00AE5663"/>
    <w:rsid w:val="00AE7BAC"/>
    <w:rsid w:val="00AE7F1C"/>
    <w:rsid w:val="00AF300D"/>
    <w:rsid w:val="00AF3EA1"/>
    <w:rsid w:val="00AF42A1"/>
    <w:rsid w:val="00AF61A0"/>
    <w:rsid w:val="00AF6F0B"/>
    <w:rsid w:val="00AF721E"/>
    <w:rsid w:val="00B01D1D"/>
    <w:rsid w:val="00B0519C"/>
    <w:rsid w:val="00B0672A"/>
    <w:rsid w:val="00B069F7"/>
    <w:rsid w:val="00B07C3F"/>
    <w:rsid w:val="00B10831"/>
    <w:rsid w:val="00B12DEA"/>
    <w:rsid w:val="00B2092C"/>
    <w:rsid w:val="00B21331"/>
    <w:rsid w:val="00B248BE"/>
    <w:rsid w:val="00B33B25"/>
    <w:rsid w:val="00B35444"/>
    <w:rsid w:val="00B411B1"/>
    <w:rsid w:val="00B4239E"/>
    <w:rsid w:val="00B5002D"/>
    <w:rsid w:val="00B513AE"/>
    <w:rsid w:val="00B54531"/>
    <w:rsid w:val="00B65B4C"/>
    <w:rsid w:val="00B65E07"/>
    <w:rsid w:val="00B7022E"/>
    <w:rsid w:val="00B73AC6"/>
    <w:rsid w:val="00B746F0"/>
    <w:rsid w:val="00B74718"/>
    <w:rsid w:val="00B749CB"/>
    <w:rsid w:val="00B75582"/>
    <w:rsid w:val="00B76C65"/>
    <w:rsid w:val="00B76DD9"/>
    <w:rsid w:val="00B93510"/>
    <w:rsid w:val="00B9678C"/>
    <w:rsid w:val="00BA4122"/>
    <w:rsid w:val="00BA444D"/>
    <w:rsid w:val="00BA47B4"/>
    <w:rsid w:val="00BA568D"/>
    <w:rsid w:val="00BA7727"/>
    <w:rsid w:val="00BB104F"/>
    <w:rsid w:val="00BB18FB"/>
    <w:rsid w:val="00BB66F2"/>
    <w:rsid w:val="00BC201A"/>
    <w:rsid w:val="00BC564B"/>
    <w:rsid w:val="00BC6214"/>
    <w:rsid w:val="00BC6EEA"/>
    <w:rsid w:val="00BD064A"/>
    <w:rsid w:val="00BD108F"/>
    <w:rsid w:val="00BD16F7"/>
    <w:rsid w:val="00BD1F17"/>
    <w:rsid w:val="00BD38A4"/>
    <w:rsid w:val="00BD4E5A"/>
    <w:rsid w:val="00BD6040"/>
    <w:rsid w:val="00BD6299"/>
    <w:rsid w:val="00BE04E7"/>
    <w:rsid w:val="00BE0633"/>
    <w:rsid w:val="00BE2886"/>
    <w:rsid w:val="00BE3AE2"/>
    <w:rsid w:val="00BE4F8B"/>
    <w:rsid w:val="00BE51C1"/>
    <w:rsid w:val="00BE7A0B"/>
    <w:rsid w:val="00BF31BD"/>
    <w:rsid w:val="00BF641B"/>
    <w:rsid w:val="00BF710C"/>
    <w:rsid w:val="00C03663"/>
    <w:rsid w:val="00C066F6"/>
    <w:rsid w:val="00C06875"/>
    <w:rsid w:val="00C06ED1"/>
    <w:rsid w:val="00C11477"/>
    <w:rsid w:val="00C133D0"/>
    <w:rsid w:val="00C140F8"/>
    <w:rsid w:val="00C22734"/>
    <w:rsid w:val="00C23C69"/>
    <w:rsid w:val="00C264B4"/>
    <w:rsid w:val="00C27541"/>
    <w:rsid w:val="00C34AB5"/>
    <w:rsid w:val="00C34E60"/>
    <w:rsid w:val="00C362E2"/>
    <w:rsid w:val="00C40006"/>
    <w:rsid w:val="00C427F6"/>
    <w:rsid w:val="00C457BE"/>
    <w:rsid w:val="00C55396"/>
    <w:rsid w:val="00C55C6A"/>
    <w:rsid w:val="00C577D8"/>
    <w:rsid w:val="00C62DE9"/>
    <w:rsid w:val="00C63159"/>
    <w:rsid w:val="00C65A17"/>
    <w:rsid w:val="00C66291"/>
    <w:rsid w:val="00C70340"/>
    <w:rsid w:val="00C7741E"/>
    <w:rsid w:val="00C8295E"/>
    <w:rsid w:val="00C83507"/>
    <w:rsid w:val="00C83CA0"/>
    <w:rsid w:val="00C90922"/>
    <w:rsid w:val="00C9125B"/>
    <w:rsid w:val="00C91376"/>
    <w:rsid w:val="00C93D30"/>
    <w:rsid w:val="00C95E14"/>
    <w:rsid w:val="00C95EBA"/>
    <w:rsid w:val="00C97DAC"/>
    <w:rsid w:val="00CA1219"/>
    <w:rsid w:val="00CA2514"/>
    <w:rsid w:val="00CA689F"/>
    <w:rsid w:val="00CA762B"/>
    <w:rsid w:val="00CB3066"/>
    <w:rsid w:val="00CB30DC"/>
    <w:rsid w:val="00CB3269"/>
    <w:rsid w:val="00CB32D8"/>
    <w:rsid w:val="00CB4442"/>
    <w:rsid w:val="00CB59D2"/>
    <w:rsid w:val="00CB7805"/>
    <w:rsid w:val="00CC3FC6"/>
    <w:rsid w:val="00CC4775"/>
    <w:rsid w:val="00CC600C"/>
    <w:rsid w:val="00CD1074"/>
    <w:rsid w:val="00CD28E5"/>
    <w:rsid w:val="00CD441D"/>
    <w:rsid w:val="00CD50B3"/>
    <w:rsid w:val="00CD5E40"/>
    <w:rsid w:val="00CE23A9"/>
    <w:rsid w:val="00CE4DA1"/>
    <w:rsid w:val="00CE7B6A"/>
    <w:rsid w:val="00CF096C"/>
    <w:rsid w:val="00CF13C4"/>
    <w:rsid w:val="00CF2C3A"/>
    <w:rsid w:val="00CF2C8C"/>
    <w:rsid w:val="00CF33E3"/>
    <w:rsid w:val="00CF3D02"/>
    <w:rsid w:val="00CF5749"/>
    <w:rsid w:val="00D014BA"/>
    <w:rsid w:val="00D05E2C"/>
    <w:rsid w:val="00D0746D"/>
    <w:rsid w:val="00D12D67"/>
    <w:rsid w:val="00D2037B"/>
    <w:rsid w:val="00D20C96"/>
    <w:rsid w:val="00D23835"/>
    <w:rsid w:val="00D23B85"/>
    <w:rsid w:val="00D2424C"/>
    <w:rsid w:val="00D31A73"/>
    <w:rsid w:val="00D367F8"/>
    <w:rsid w:val="00D37CCE"/>
    <w:rsid w:val="00D41379"/>
    <w:rsid w:val="00D41A60"/>
    <w:rsid w:val="00D44A03"/>
    <w:rsid w:val="00D5083C"/>
    <w:rsid w:val="00D53A74"/>
    <w:rsid w:val="00D53B5B"/>
    <w:rsid w:val="00D5479A"/>
    <w:rsid w:val="00D62017"/>
    <w:rsid w:val="00D6514E"/>
    <w:rsid w:val="00D70C68"/>
    <w:rsid w:val="00D72109"/>
    <w:rsid w:val="00D737A1"/>
    <w:rsid w:val="00D75264"/>
    <w:rsid w:val="00D759B8"/>
    <w:rsid w:val="00D76772"/>
    <w:rsid w:val="00D77659"/>
    <w:rsid w:val="00D83164"/>
    <w:rsid w:val="00D8514E"/>
    <w:rsid w:val="00D86B25"/>
    <w:rsid w:val="00D87377"/>
    <w:rsid w:val="00D90C08"/>
    <w:rsid w:val="00D95196"/>
    <w:rsid w:val="00D96541"/>
    <w:rsid w:val="00DB228E"/>
    <w:rsid w:val="00DB3725"/>
    <w:rsid w:val="00DB3AC6"/>
    <w:rsid w:val="00DB5079"/>
    <w:rsid w:val="00DB6975"/>
    <w:rsid w:val="00DB73EB"/>
    <w:rsid w:val="00DB7C91"/>
    <w:rsid w:val="00DC2032"/>
    <w:rsid w:val="00DC326D"/>
    <w:rsid w:val="00DC362A"/>
    <w:rsid w:val="00DC3A05"/>
    <w:rsid w:val="00DC6893"/>
    <w:rsid w:val="00DC6C89"/>
    <w:rsid w:val="00DC72A9"/>
    <w:rsid w:val="00DD0EFA"/>
    <w:rsid w:val="00DD18C1"/>
    <w:rsid w:val="00DD1EED"/>
    <w:rsid w:val="00DD2607"/>
    <w:rsid w:val="00DD3EAE"/>
    <w:rsid w:val="00DD6790"/>
    <w:rsid w:val="00DE45C9"/>
    <w:rsid w:val="00DE7038"/>
    <w:rsid w:val="00DF3480"/>
    <w:rsid w:val="00DF3B04"/>
    <w:rsid w:val="00DF7235"/>
    <w:rsid w:val="00DF7DCF"/>
    <w:rsid w:val="00E05BC1"/>
    <w:rsid w:val="00E07124"/>
    <w:rsid w:val="00E1246D"/>
    <w:rsid w:val="00E13216"/>
    <w:rsid w:val="00E1496B"/>
    <w:rsid w:val="00E15169"/>
    <w:rsid w:val="00E15D11"/>
    <w:rsid w:val="00E16CDB"/>
    <w:rsid w:val="00E17A4F"/>
    <w:rsid w:val="00E2087B"/>
    <w:rsid w:val="00E20F22"/>
    <w:rsid w:val="00E2275E"/>
    <w:rsid w:val="00E23B37"/>
    <w:rsid w:val="00E25DC8"/>
    <w:rsid w:val="00E30B12"/>
    <w:rsid w:val="00E310DA"/>
    <w:rsid w:val="00E36D1D"/>
    <w:rsid w:val="00E4203C"/>
    <w:rsid w:val="00E42A6F"/>
    <w:rsid w:val="00E4377E"/>
    <w:rsid w:val="00E4505C"/>
    <w:rsid w:val="00E4629A"/>
    <w:rsid w:val="00E5010A"/>
    <w:rsid w:val="00E51061"/>
    <w:rsid w:val="00E54EA5"/>
    <w:rsid w:val="00E55C60"/>
    <w:rsid w:val="00E6223E"/>
    <w:rsid w:val="00E62395"/>
    <w:rsid w:val="00E636EA"/>
    <w:rsid w:val="00E66582"/>
    <w:rsid w:val="00E7016B"/>
    <w:rsid w:val="00E71A52"/>
    <w:rsid w:val="00E71E68"/>
    <w:rsid w:val="00E75643"/>
    <w:rsid w:val="00E77C53"/>
    <w:rsid w:val="00E8161C"/>
    <w:rsid w:val="00E8321D"/>
    <w:rsid w:val="00E91A82"/>
    <w:rsid w:val="00E92F05"/>
    <w:rsid w:val="00E9391E"/>
    <w:rsid w:val="00E95491"/>
    <w:rsid w:val="00E955B7"/>
    <w:rsid w:val="00EA2A79"/>
    <w:rsid w:val="00EA44B4"/>
    <w:rsid w:val="00EA6C82"/>
    <w:rsid w:val="00EB16D4"/>
    <w:rsid w:val="00EB2803"/>
    <w:rsid w:val="00EB37FE"/>
    <w:rsid w:val="00EB4113"/>
    <w:rsid w:val="00EB4CC0"/>
    <w:rsid w:val="00EB526E"/>
    <w:rsid w:val="00EB5344"/>
    <w:rsid w:val="00EB6BFD"/>
    <w:rsid w:val="00EB7FE2"/>
    <w:rsid w:val="00EC0AE2"/>
    <w:rsid w:val="00EC248A"/>
    <w:rsid w:val="00EC3552"/>
    <w:rsid w:val="00EC3BDB"/>
    <w:rsid w:val="00EC45F2"/>
    <w:rsid w:val="00EC57C8"/>
    <w:rsid w:val="00EC6490"/>
    <w:rsid w:val="00ED4102"/>
    <w:rsid w:val="00ED58DA"/>
    <w:rsid w:val="00ED78FC"/>
    <w:rsid w:val="00EE0513"/>
    <w:rsid w:val="00EE0787"/>
    <w:rsid w:val="00EE4C67"/>
    <w:rsid w:val="00EE5AAF"/>
    <w:rsid w:val="00EE7F5E"/>
    <w:rsid w:val="00EF3AC2"/>
    <w:rsid w:val="00EF6B41"/>
    <w:rsid w:val="00F00A17"/>
    <w:rsid w:val="00F00FA1"/>
    <w:rsid w:val="00F01108"/>
    <w:rsid w:val="00F02A67"/>
    <w:rsid w:val="00F02A9A"/>
    <w:rsid w:val="00F03100"/>
    <w:rsid w:val="00F04C84"/>
    <w:rsid w:val="00F06BF7"/>
    <w:rsid w:val="00F10B42"/>
    <w:rsid w:val="00F1311A"/>
    <w:rsid w:val="00F14F85"/>
    <w:rsid w:val="00F157A7"/>
    <w:rsid w:val="00F17957"/>
    <w:rsid w:val="00F22839"/>
    <w:rsid w:val="00F2406D"/>
    <w:rsid w:val="00F30614"/>
    <w:rsid w:val="00F32F21"/>
    <w:rsid w:val="00F33773"/>
    <w:rsid w:val="00F3614D"/>
    <w:rsid w:val="00F36C53"/>
    <w:rsid w:val="00F44FE5"/>
    <w:rsid w:val="00F46854"/>
    <w:rsid w:val="00F46F3B"/>
    <w:rsid w:val="00F4750A"/>
    <w:rsid w:val="00F5252F"/>
    <w:rsid w:val="00F6044C"/>
    <w:rsid w:val="00F655C0"/>
    <w:rsid w:val="00F656DC"/>
    <w:rsid w:val="00F6743B"/>
    <w:rsid w:val="00F677C5"/>
    <w:rsid w:val="00F67BCD"/>
    <w:rsid w:val="00F701A5"/>
    <w:rsid w:val="00F7133C"/>
    <w:rsid w:val="00F72055"/>
    <w:rsid w:val="00F7276F"/>
    <w:rsid w:val="00F73245"/>
    <w:rsid w:val="00F74824"/>
    <w:rsid w:val="00F75F3D"/>
    <w:rsid w:val="00F77504"/>
    <w:rsid w:val="00F77F41"/>
    <w:rsid w:val="00F817CF"/>
    <w:rsid w:val="00F83864"/>
    <w:rsid w:val="00F912DE"/>
    <w:rsid w:val="00F94092"/>
    <w:rsid w:val="00F97228"/>
    <w:rsid w:val="00FA2534"/>
    <w:rsid w:val="00FA2A80"/>
    <w:rsid w:val="00FA31CD"/>
    <w:rsid w:val="00FA3754"/>
    <w:rsid w:val="00FA45F6"/>
    <w:rsid w:val="00FA4833"/>
    <w:rsid w:val="00FB0DF3"/>
    <w:rsid w:val="00FB1600"/>
    <w:rsid w:val="00FB1651"/>
    <w:rsid w:val="00FB4329"/>
    <w:rsid w:val="00FB4A16"/>
    <w:rsid w:val="00FB608F"/>
    <w:rsid w:val="00FC2988"/>
    <w:rsid w:val="00FD1F91"/>
    <w:rsid w:val="00FD2B84"/>
    <w:rsid w:val="00FD5105"/>
    <w:rsid w:val="00FD688F"/>
    <w:rsid w:val="00FE2F39"/>
    <w:rsid w:val="00FE3A38"/>
    <w:rsid w:val="00FE4D63"/>
    <w:rsid w:val="00FE4FA6"/>
    <w:rsid w:val="00FE5172"/>
    <w:rsid w:val="00FE620D"/>
    <w:rsid w:val="00FE7851"/>
    <w:rsid w:val="00FF205D"/>
    <w:rsid w:val="00FF3223"/>
    <w:rsid w:val="0116D95D"/>
    <w:rsid w:val="014ABAFE"/>
    <w:rsid w:val="0170AC06"/>
    <w:rsid w:val="01B20E91"/>
    <w:rsid w:val="01EF1BEB"/>
    <w:rsid w:val="037417BE"/>
    <w:rsid w:val="03B81A4B"/>
    <w:rsid w:val="03C551BE"/>
    <w:rsid w:val="042B8C0A"/>
    <w:rsid w:val="05AD48A1"/>
    <w:rsid w:val="065FE7BE"/>
    <w:rsid w:val="06A065AE"/>
    <w:rsid w:val="073C2AF1"/>
    <w:rsid w:val="07C9C471"/>
    <w:rsid w:val="07F064FD"/>
    <w:rsid w:val="082BC690"/>
    <w:rsid w:val="086A90DA"/>
    <w:rsid w:val="08959DF0"/>
    <w:rsid w:val="089E6413"/>
    <w:rsid w:val="08EAF61D"/>
    <w:rsid w:val="091CD4F6"/>
    <w:rsid w:val="093E5ADF"/>
    <w:rsid w:val="094CA35B"/>
    <w:rsid w:val="09B1B7A5"/>
    <w:rsid w:val="09C4F81D"/>
    <w:rsid w:val="09D415AF"/>
    <w:rsid w:val="0A0626B7"/>
    <w:rsid w:val="0A25179A"/>
    <w:rsid w:val="0A4A9814"/>
    <w:rsid w:val="0A54EAC6"/>
    <w:rsid w:val="0AB20333"/>
    <w:rsid w:val="0AD05DF9"/>
    <w:rsid w:val="0AFF53B3"/>
    <w:rsid w:val="0B167929"/>
    <w:rsid w:val="0C1F5709"/>
    <w:rsid w:val="0C2A479B"/>
    <w:rsid w:val="0C322A43"/>
    <w:rsid w:val="0C921FEC"/>
    <w:rsid w:val="0CBDB06C"/>
    <w:rsid w:val="0D887C72"/>
    <w:rsid w:val="0DC5DF17"/>
    <w:rsid w:val="0E2BE50B"/>
    <w:rsid w:val="0E498657"/>
    <w:rsid w:val="0F62C457"/>
    <w:rsid w:val="0F684BB3"/>
    <w:rsid w:val="0FAA8C1C"/>
    <w:rsid w:val="101BB4E9"/>
    <w:rsid w:val="10C0403A"/>
    <w:rsid w:val="10C204A1"/>
    <w:rsid w:val="10FF6030"/>
    <w:rsid w:val="116D6646"/>
    <w:rsid w:val="11BE5521"/>
    <w:rsid w:val="11D32BC5"/>
    <w:rsid w:val="1287DA17"/>
    <w:rsid w:val="12A4D45B"/>
    <w:rsid w:val="134591F6"/>
    <w:rsid w:val="1371E33B"/>
    <w:rsid w:val="14252E31"/>
    <w:rsid w:val="14422B60"/>
    <w:rsid w:val="1459622B"/>
    <w:rsid w:val="1488FD84"/>
    <w:rsid w:val="1496774D"/>
    <w:rsid w:val="14F1DB9B"/>
    <w:rsid w:val="15A30947"/>
    <w:rsid w:val="15FA1B1E"/>
    <w:rsid w:val="16B2E84C"/>
    <w:rsid w:val="17023D06"/>
    <w:rsid w:val="17530B56"/>
    <w:rsid w:val="1794E5B3"/>
    <w:rsid w:val="17CE9954"/>
    <w:rsid w:val="17ED8A6B"/>
    <w:rsid w:val="1891E80D"/>
    <w:rsid w:val="18B1397A"/>
    <w:rsid w:val="18E001D4"/>
    <w:rsid w:val="191DA35D"/>
    <w:rsid w:val="196F7058"/>
    <w:rsid w:val="19F8439B"/>
    <w:rsid w:val="1A0EBB5E"/>
    <w:rsid w:val="1A38AF14"/>
    <w:rsid w:val="1BDCAECE"/>
    <w:rsid w:val="1BF39266"/>
    <w:rsid w:val="1C4F6104"/>
    <w:rsid w:val="1C8FD2D5"/>
    <w:rsid w:val="1CAC5D16"/>
    <w:rsid w:val="1D317F41"/>
    <w:rsid w:val="1D8E81AA"/>
    <w:rsid w:val="1DA95122"/>
    <w:rsid w:val="1DB093C7"/>
    <w:rsid w:val="1DCE3663"/>
    <w:rsid w:val="1DDD253D"/>
    <w:rsid w:val="1E1B5F14"/>
    <w:rsid w:val="1E67E442"/>
    <w:rsid w:val="1E6E8520"/>
    <w:rsid w:val="1EEB5F46"/>
    <w:rsid w:val="1F0D1879"/>
    <w:rsid w:val="1F599965"/>
    <w:rsid w:val="2052133B"/>
    <w:rsid w:val="206286E6"/>
    <w:rsid w:val="20DD2895"/>
    <w:rsid w:val="20FA57FF"/>
    <w:rsid w:val="214C41A8"/>
    <w:rsid w:val="21D4FCCE"/>
    <w:rsid w:val="21D55773"/>
    <w:rsid w:val="221E9D1E"/>
    <w:rsid w:val="225E2FA4"/>
    <w:rsid w:val="243BFB8D"/>
    <w:rsid w:val="24932DF9"/>
    <w:rsid w:val="24B01C32"/>
    <w:rsid w:val="24D1150C"/>
    <w:rsid w:val="24D42A67"/>
    <w:rsid w:val="256EAC16"/>
    <w:rsid w:val="259D78CC"/>
    <w:rsid w:val="260B41EA"/>
    <w:rsid w:val="27148928"/>
    <w:rsid w:val="27172717"/>
    <w:rsid w:val="276D3402"/>
    <w:rsid w:val="27B0987D"/>
    <w:rsid w:val="2806977C"/>
    <w:rsid w:val="280B7357"/>
    <w:rsid w:val="28158691"/>
    <w:rsid w:val="285B75DF"/>
    <w:rsid w:val="289254F6"/>
    <w:rsid w:val="297D01EB"/>
    <w:rsid w:val="29A8C20D"/>
    <w:rsid w:val="29C6B7B4"/>
    <w:rsid w:val="2A1A2642"/>
    <w:rsid w:val="2AF2FE91"/>
    <w:rsid w:val="2B3323DA"/>
    <w:rsid w:val="2B447117"/>
    <w:rsid w:val="2B603377"/>
    <w:rsid w:val="2B8C4CB2"/>
    <w:rsid w:val="2BDD6F21"/>
    <w:rsid w:val="2BF4B10A"/>
    <w:rsid w:val="2C106E57"/>
    <w:rsid w:val="2CF0F3BD"/>
    <w:rsid w:val="2D5357C9"/>
    <w:rsid w:val="2D8097B9"/>
    <w:rsid w:val="2E77E22D"/>
    <w:rsid w:val="2E877007"/>
    <w:rsid w:val="2F00C985"/>
    <w:rsid w:val="2F12D956"/>
    <w:rsid w:val="2F38E312"/>
    <w:rsid w:val="304E4BA0"/>
    <w:rsid w:val="3085844D"/>
    <w:rsid w:val="3098169F"/>
    <w:rsid w:val="30A5CC9F"/>
    <w:rsid w:val="3101591B"/>
    <w:rsid w:val="31083225"/>
    <w:rsid w:val="31662F7E"/>
    <w:rsid w:val="31DED9F5"/>
    <w:rsid w:val="32055CB8"/>
    <w:rsid w:val="32630737"/>
    <w:rsid w:val="32E3E85B"/>
    <w:rsid w:val="34CF30C9"/>
    <w:rsid w:val="3587247E"/>
    <w:rsid w:val="35BBBD8D"/>
    <w:rsid w:val="35C84AF9"/>
    <w:rsid w:val="364BD2ED"/>
    <w:rsid w:val="36C819D8"/>
    <w:rsid w:val="37200964"/>
    <w:rsid w:val="381588F0"/>
    <w:rsid w:val="3873B72A"/>
    <w:rsid w:val="391D421C"/>
    <w:rsid w:val="3A171F87"/>
    <w:rsid w:val="3AE9AFD9"/>
    <w:rsid w:val="3C8DE79C"/>
    <w:rsid w:val="3C961418"/>
    <w:rsid w:val="3CFB70BE"/>
    <w:rsid w:val="3D958045"/>
    <w:rsid w:val="3E15AC06"/>
    <w:rsid w:val="3E7B7F9D"/>
    <w:rsid w:val="4009BD3E"/>
    <w:rsid w:val="409ED813"/>
    <w:rsid w:val="40D19A88"/>
    <w:rsid w:val="41476D0C"/>
    <w:rsid w:val="41AFCFDE"/>
    <w:rsid w:val="41B612B6"/>
    <w:rsid w:val="41CD525F"/>
    <w:rsid w:val="423B5360"/>
    <w:rsid w:val="427D93F1"/>
    <w:rsid w:val="428D5F98"/>
    <w:rsid w:val="439EF8D3"/>
    <w:rsid w:val="43DCFDF5"/>
    <w:rsid w:val="44147786"/>
    <w:rsid w:val="441DEB19"/>
    <w:rsid w:val="458A95A7"/>
    <w:rsid w:val="45B7754D"/>
    <w:rsid w:val="45BE1F0A"/>
    <w:rsid w:val="462C75EC"/>
    <w:rsid w:val="4663BE65"/>
    <w:rsid w:val="4807F147"/>
    <w:rsid w:val="489F5756"/>
    <w:rsid w:val="48DFFB83"/>
    <w:rsid w:val="49066788"/>
    <w:rsid w:val="4909D1E3"/>
    <w:rsid w:val="49EFE01A"/>
    <w:rsid w:val="4B36E664"/>
    <w:rsid w:val="4B4EBEFB"/>
    <w:rsid w:val="4B643045"/>
    <w:rsid w:val="4BABE236"/>
    <w:rsid w:val="4BC61983"/>
    <w:rsid w:val="4C093042"/>
    <w:rsid w:val="4C810DCE"/>
    <w:rsid w:val="4C90164A"/>
    <w:rsid w:val="4C9E0B39"/>
    <w:rsid w:val="4DF580B7"/>
    <w:rsid w:val="4EECDA95"/>
    <w:rsid w:val="4F93AE86"/>
    <w:rsid w:val="4FBB2539"/>
    <w:rsid w:val="5018BD3F"/>
    <w:rsid w:val="501A2097"/>
    <w:rsid w:val="5025CF94"/>
    <w:rsid w:val="5059D9B3"/>
    <w:rsid w:val="50D5CD70"/>
    <w:rsid w:val="50E8294B"/>
    <w:rsid w:val="51409DDC"/>
    <w:rsid w:val="519BECCF"/>
    <w:rsid w:val="5219DAAA"/>
    <w:rsid w:val="523BD0F5"/>
    <w:rsid w:val="527172E7"/>
    <w:rsid w:val="5305B7BA"/>
    <w:rsid w:val="5380DE0E"/>
    <w:rsid w:val="53FD46FA"/>
    <w:rsid w:val="5543DE44"/>
    <w:rsid w:val="555024C5"/>
    <w:rsid w:val="5560415E"/>
    <w:rsid w:val="556F15B2"/>
    <w:rsid w:val="55999815"/>
    <w:rsid w:val="561A095B"/>
    <w:rsid w:val="565D253C"/>
    <w:rsid w:val="5672A49E"/>
    <w:rsid w:val="5775BB0B"/>
    <w:rsid w:val="580D80D4"/>
    <w:rsid w:val="582B4D14"/>
    <w:rsid w:val="584B00E8"/>
    <w:rsid w:val="58BCC5CC"/>
    <w:rsid w:val="58EF95D9"/>
    <w:rsid w:val="590BCC8E"/>
    <w:rsid w:val="594433F9"/>
    <w:rsid w:val="59E4AE0D"/>
    <w:rsid w:val="5A484C97"/>
    <w:rsid w:val="5A6972AD"/>
    <w:rsid w:val="5A827A10"/>
    <w:rsid w:val="5AA3662A"/>
    <w:rsid w:val="5AF4835B"/>
    <w:rsid w:val="5BC0B361"/>
    <w:rsid w:val="5CB4CA39"/>
    <w:rsid w:val="5CBC12CF"/>
    <w:rsid w:val="5D3E96DD"/>
    <w:rsid w:val="5DA44891"/>
    <w:rsid w:val="5E0410E1"/>
    <w:rsid w:val="5ED4991D"/>
    <w:rsid w:val="5ED82738"/>
    <w:rsid w:val="5EE8CFF8"/>
    <w:rsid w:val="5EF1FE75"/>
    <w:rsid w:val="5FF345B2"/>
    <w:rsid w:val="607BF857"/>
    <w:rsid w:val="60D0AF66"/>
    <w:rsid w:val="60E238CD"/>
    <w:rsid w:val="618692D3"/>
    <w:rsid w:val="63D61149"/>
    <w:rsid w:val="645C318E"/>
    <w:rsid w:val="64846262"/>
    <w:rsid w:val="6489CB51"/>
    <w:rsid w:val="649474B3"/>
    <w:rsid w:val="65115B77"/>
    <w:rsid w:val="65671414"/>
    <w:rsid w:val="659D7825"/>
    <w:rsid w:val="65E5FB66"/>
    <w:rsid w:val="66208199"/>
    <w:rsid w:val="6661E714"/>
    <w:rsid w:val="66983006"/>
    <w:rsid w:val="66F4D0C6"/>
    <w:rsid w:val="67189EDC"/>
    <w:rsid w:val="673220FA"/>
    <w:rsid w:val="676F4A38"/>
    <w:rsid w:val="67B9ABFA"/>
    <w:rsid w:val="67E9F628"/>
    <w:rsid w:val="6868F905"/>
    <w:rsid w:val="68A4932C"/>
    <w:rsid w:val="699BED7B"/>
    <w:rsid w:val="6A891A44"/>
    <w:rsid w:val="6AC7917A"/>
    <w:rsid w:val="6AD5B818"/>
    <w:rsid w:val="6AE7E0E4"/>
    <w:rsid w:val="6B61380B"/>
    <w:rsid w:val="6BAD5FBA"/>
    <w:rsid w:val="6BD4A217"/>
    <w:rsid w:val="6C2BB9E3"/>
    <w:rsid w:val="6CBA7B88"/>
    <w:rsid w:val="6D9D98F1"/>
    <w:rsid w:val="6E0CBB22"/>
    <w:rsid w:val="6E5E5FAB"/>
    <w:rsid w:val="6EB6EA02"/>
    <w:rsid w:val="6EDD8CCA"/>
    <w:rsid w:val="6F2EEB70"/>
    <w:rsid w:val="6F6CDA68"/>
    <w:rsid w:val="6FDDBE05"/>
    <w:rsid w:val="701DEBEC"/>
    <w:rsid w:val="70F72055"/>
    <w:rsid w:val="71572054"/>
    <w:rsid w:val="717DC739"/>
    <w:rsid w:val="71C72C2E"/>
    <w:rsid w:val="72236A45"/>
    <w:rsid w:val="7264936F"/>
    <w:rsid w:val="72998869"/>
    <w:rsid w:val="729B2CFF"/>
    <w:rsid w:val="72E1D003"/>
    <w:rsid w:val="72F48563"/>
    <w:rsid w:val="744A6D1C"/>
    <w:rsid w:val="744C2D14"/>
    <w:rsid w:val="74BEC88D"/>
    <w:rsid w:val="7572A3A1"/>
    <w:rsid w:val="757AF2EF"/>
    <w:rsid w:val="7586850C"/>
    <w:rsid w:val="75FC032C"/>
    <w:rsid w:val="766BAC29"/>
    <w:rsid w:val="76CBDFEA"/>
    <w:rsid w:val="77DD86C2"/>
    <w:rsid w:val="7809A0E5"/>
    <w:rsid w:val="78734235"/>
    <w:rsid w:val="79A07F5B"/>
    <w:rsid w:val="7A497668"/>
    <w:rsid w:val="7A69DDB3"/>
    <w:rsid w:val="7A9B1424"/>
    <w:rsid w:val="7A9DC5EF"/>
    <w:rsid w:val="7ABD475C"/>
    <w:rsid w:val="7B064647"/>
    <w:rsid w:val="7B752D33"/>
    <w:rsid w:val="7C1697E2"/>
    <w:rsid w:val="7CA03550"/>
    <w:rsid w:val="7DB93071"/>
    <w:rsid w:val="7E689E29"/>
    <w:rsid w:val="7EA7A6F7"/>
    <w:rsid w:val="7EFA6B19"/>
    <w:rsid w:val="7F20CA2F"/>
    <w:rsid w:val="7F33D8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style="mso-position-vertical-relative:line" fill="f" fillcolor="white" stroke="f">
      <v:fill color="white" on="f"/>
      <v:stroke on="f"/>
    </o:shapedefaults>
    <o:shapelayout v:ext="edit">
      <o:idmap v:ext="edit" data="2"/>
    </o:shapelayout>
  </w:shapeDefaults>
  <w:decimalSymbol w:val=","/>
  <w:listSeparator w:val=";"/>
  <w14:docId w14:val="2680984F"/>
  <w15:chartTrackingRefBased/>
  <w15:docId w15:val="{FE51A828-4DEA-47BE-838D-9C82D64B17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SkItalic" w:eastAsia="Times New Roman" w:hAnsi="ArialSkItalic" w:cs="Times New Roman"/>
        <w:lang w:val="nb-NO" w:eastAsia="ja-JP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able of figures" w:uiPriority="99"/>
    <w:lsdException w:name="Title" w:qFormat="1"/>
    <w:lsdException w:name="Subtitle" w:qFormat="1"/>
    <w:lsdException w:name="Hyperlink" w:uiPriority="99"/>
    <w:lsdException w:name="Strong" w:qFormat="1"/>
    <w:lsdException w:name="Emphasis" w:uiPriority="20" w:qFormat="1"/>
    <w:lsdException w:name="Plain Text" w:uiPriority="99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6D250C"/>
    <w:pPr>
      <w:overflowPunct w:val="0"/>
      <w:autoSpaceDE w:val="0"/>
      <w:autoSpaceDN w:val="0"/>
      <w:adjustRightInd w:val="0"/>
      <w:textAlignment w:val="baseline"/>
    </w:pPr>
    <w:rPr>
      <w:lang w:val="nn-NO" w:eastAsia="nn-NO"/>
    </w:rPr>
  </w:style>
  <w:style w:type="paragraph" w:styleId="Overskrift1">
    <w:name w:val="heading 1"/>
    <w:basedOn w:val="Normal"/>
    <w:next w:val="Normal"/>
    <w:link w:val="Overskrift1Tegn"/>
    <w:uiPriority w:val="1"/>
    <w:qFormat/>
    <w:rsid w:val="67E9F628"/>
    <w:pPr>
      <w:outlineLvl w:val="0"/>
    </w:pPr>
    <w:rPr>
      <w:rFonts w:ascii="Cavolini" w:hAnsi="Cavolini" w:cs="Cavolini"/>
      <w:i/>
      <w:iCs/>
      <w:sz w:val="24"/>
      <w:szCs w:val="24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link w:val="TopptekstTegn"/>
    <w:uiPriority w:val="99"/>
    <w:pPr>
      <w:tabs>
        <w:tab w:val="center" w:pos="4536"/>
        <w:tab w:val="right" w:pos="9072"/>
      </w:tabs>
    </w:pPr>
  </w:style>
  <w:style w:type="paragraph" w:styleId="Bunntekst">
    <w:name w:val="footer"/>
    <w:basedOn w:val="Normal"/>
    <w:pPr>
      <w:tabs>
        <w:tab w:val="center" w:pos="4536"/>
        <w:tab w:val="right" w:pos="9072"/>
      </w:tabs>
    </w:pPr>
  </w:style>
  <w:style w:type="character" w:styleId="Sidetall">
    <w:name w:val="page number"/>
    <w:basedOn w:val="Standardskriftforavsnitt"/>
  </w:style>
  <w:style w:type="paragraph" w:styleId="Bobletekst">
    <w:name w:val="Balloon Text"/>
    <w:basedOn w:val="Normal"/>
    <w:semiHidden/>
    <w:rsid w:val="00C577D8"/>
    <w:rPr>
      <w:rFonts w:ascii="Tahoma" w:hAnsi="Tahoma" w:cs="Tahoma"/>
      <w:sz w:val="16"/>
      <w:szCs w:val="16"/>
    </w:rPr>
  </w:style>
  <w:style w:type="table" w:styleId="Tabellrutenett">
    <w:name w:val="Table Grid"/>
    <w:basedOn w:val="Vanligtabell"/>
    <w:uiPriority w:val="39"/>
    <w:rsid w:val="00230E88"/>
    <w:pPr>
      <w:overflowPunct w:val="0"/>
      <w:autoSpaceDE w:val="0"/>
      <w:autoSpaceDN w:val="0"/>
      <w:adjustRightInd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kobling">
    <w:name w:val="Hyperlink"/>
    <w:uiPriority w:val="99"/>
    <w:rsid w:val="00A93922"/>
    <w:rPr>
      <w:color w:val="0000FF"/>
      <w:u w:val="single"/>
    </w:rPr>
  </w:style>
  <w:style w:type="paragraph" w:styleId="Listeavsnitt">
    <w:name w:val="List Paragraph"/>
    <w:basedOn w:val="Normal"/>
    <w:uiPriority w:val="34"/>
    <w:qFormat/>
    <w:rsid w:val="003F1C06"/>
    <w:pPr>
      <w:ind w:left="708"/>
    </w:pPr>
  </w:style>
  <w:style w:type="paragraph" w:styleId="Rentekst">
    <w:name w:val="Plain Text"/>
    <w:basedOn w:val="Normal"/>
    <w:link w:val="RentekstTegn"/>
    <w:uiPriority w:val="99"/>
    <w:unhideWhenUsed/>
    <w:rsid w:val="006C42E3"/>
    <w:pPr>
      <w:overflowPunct/>
      <w:autoSpaceDE/>
      <w:autoSpaceDN/>
      <w:adjustRightInd/>
      <w:textAlignment w:val="auto"/>
    </w:pPr>
    <w:rPr>
      <w:rFonts w:ascii="Calibri" w:eastAsia="Calibri" w:hAnsi="Calibri" w:cs="Consolas"/>
      <w:sz w:val="22"/>
      <w:szCs w:val="21"/>
      <w:lang w:eastAsia="en-US"/>
    </w:rPr>
  </w:style>
  <w:style w:type="character" w:customStyle="1" w:styleId="RentekstTegn">
    <w:name w:val="Ren tekst Tegn"/>
    <w:link w:val="Rentekst"/>
    <w:uiPriority w:val="99"/>
    <w:rsid w:val="006C42E3"/>
    <w:rPr>
      <w:rFonts w:ascii="Calibri" w:eastAsia="Calibri" w:hAnsi="Calibri" w:cs="Consolas"/>
      <w:sz w:val="22"/>
      <w:szCs w:val="21"/>
      <w:lang w:eastAsia="en-US"/>
    </w:rPr>
  </w:style>
  <w:style w:type="paragraph" w:styleId="Bildetekst">
    <w:name w:val="caption"/>
    <w:basedOn w:val="Normal"/>
    <w:next w:val="Normal"/>
    <w:unhideWhenUsed/>
    <w:qFormat/>
    <w:rsid w:val="00E1246D"/>
    <w:rPr>
      <w:b/>
      <w:bCs/>
    </w:rPr>
  </w:style>
  <w:style w:type="character" w:styleId="Merknadsreferanse">
    <w:name w:val="annotation reference"/>
    <w:rsid w:val="0043098C"/>
    <w:rPr>
      <w:sz w:val="16"/>
      <w:szCs w:val="16"/>
    </w:rPr>
  </w:style>
  <w:style w:type="paragraph" w:styleId="Merknadstekst">
    <w:name w:val="annotation text"/>
    <w:basedOn w:val="Normal"/>
    <w:link w:val="MerknadstekstTegn"/>
    <w:rsid w:val="0043098C"/>
  </w:style>
  <w:style w:type="character" w:customStyle="1" w:styleId="MerknadstekstTegn">
    <w:name w:val="Merknadstekst Tegn"/>
    <w:link w:val="Merknadstekst"/>
    <w:rsid w:val="0043098C"/>
    <w:rPr>
      <w:lang w:eastAsia="nb-NO"/>
    </w:rPr>
  </w:style>
  <w:style w:type="paragraph" w:styleId="Kommentaremne">
    <w:name w:val="annotation subject"/>
    <w:basedOn w:val="Merknadstekst"/>
    <w:next w:val="Merknadstekst"/>
    <w:link w:val="KommentaremneTegn"/>
    <w:rsid w:val="0043098C"/>
    <w:rPr>
      <w:b/>
      <w:bCs/>
    </w:rPr>
  </w:style>
  <w:style w:type="character" w:customStyle="1" w:styleId="KommentaremneTegn">
    <w:name w:val="Kommentaremne Tegn"/>
    <w:link w:val="Kommentaremne"/>
    <w:rsid w:val="0043098C"/>
    <w:rPr>
      <w:b/>
      <w:bCs/>
      <w:lang w:eastAsia="nb-NO"/>
    </w:rPr>
  </w:style>
  <w:style w:type="paragraph" w:customStyle="1" w:styleId="Default">
    <w:name w:val="Default"/>
    <w:rsid w:val="006F61E4"/>
    <w:pPr>
      <w:autoSpaceDE w:val="0"/>
      <w:autoSpaceDN w:val="0"/>
      <w:adjustRightInd w:val="0"/>
    </w:pPr>
    <w:rPr>
      <w:rFonts w:ascii="Arial" w:eastAsia="Calibri" w:hAnsi="Arial" w:cs="Arial"/>
      <w:color w:val="000000"/>
      <w:sz w:val="24"/>
      <w:szCs w:val="24"/>
      <w:lang w:val="nn-NO" w:eastAsia="en-US"/>
    </w:rPr>
  </w:style>
  <w:style w:type="paragraph" w:styleId="Figurliste">
    <w:name w:val="table of figures"/>
    <w:basedOn w:val="Normal"/>
    <w:next w:val="Normal"/>
    <w:uiPriority w:val="99"/>
    <w:rsid w:val="00C133D0"/>
    <w:pPr>
      <w:ind w:left="480" w:hanging="480"/>
    </w:pPr>
    <w:rPr>
      <w:rFonts w:ascii="Calibri" w:hAnsi="Calibri" w:cs="Calibri"/>
      <w:b/>
      <w:bCs/>
    </w:rPr>
  </w:style>
  <w:style w:type="character" w:customStyle="1" w:styleId="TopptekstTegn">
    <w:name w:val="Topptekst Tegn"/>
    <w:link w:val="Topptekst"/>
    <w:uiPriority w:val="99"/>
    <w:rsid w:val="00543188"/>
    <w:rPr>
      <w:sz w:val="24"/>
      <w:lang w:eastAsia="nb-NO"/>
    </w:rPr>
  </w:style>
  <w:style w:type="paragraph" w:styleId="NormalWeb">
    <w:name w:val="Normal (Web)"/>
    <w:basedOn w:val="Normal"/>
    <w:uiPriority w:val="99"/>
    <w:unhideWhenUsed/>
    <w:rsid w:val="0078164B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Times New Roman" w:hAnsi="Times New Roman"/>
      <w:sz w:val="24"/>
      <w:szCs w:val="24"/>
    </w:rPr>
  </w:style>
  <w:style w:type="character" w:styleId="Ulstomtale">
    <w:name w:val="Unresolved Mention"/>
    <w:uiPriority w:val="99"/>
    <w:semiHidden/>
    <w:unhideWhenUsed/>
    <w:rsid w:val="00DF7DCF"/>
    <w:rPr>
      <w:color w:val="605E5C"/>
      <w:shd w:val="clear" w:color="auto" w:fill="E1DFDD"/>
    </w:rPr>
  </w:style>
  <w:style w:type="character" w:styleId="Utheving">
    <w:name w:val="Emphasis"/>
    <w:uiPriority w:val="20"/>
    <w:qFormat/>
    <w:rsid w:val="00193F33"/>
    <w:rPr>
      <w:i/>
      <w:iCs/>
    </w:rPr>
  </w:style>
  <w:style w:type="character" w:customStyle="1" w:styleId="Overskrift1Tegn">
    <w:name w:val="Overskrift 1 Tegn"/>
    <w:link w:val="Overskrift1"/>
    <w:uiPriority w:val="1"/>
    <w:rsid w:val="67E9F628"/>
    <w:rPr>
      <w:rFonts w:ascii="Cavolini" w:eastAsia="Times New Roman" w:hAnsi="Cavolini" w:cs="Cavolini"/>
      <w:i/>
      <w:iCs/>
      <w:sz w:val="24"/>
      <w:szCs w:val="24"/>
    </w:rPr>
  </w:style>
  <w:style w:type="paragraph" w:styleId="Ingenmellomrom">
    <w:name w:val="No Spacing"/>
    <w:uiPriority w:val="1"/>
    <w:qFormat/>
    <w:rsid w:val="556041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541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3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0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16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5024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6530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251355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063874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229014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870769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638309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821285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046698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03047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845048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778854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592921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877207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088672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560821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430002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931609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74228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07459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908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352965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718475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727914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2215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9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64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48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21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29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25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56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8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31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0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03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customXml" Target="../customXml/item2.xml"/><Relationship Id="rId21" Type="http://schemas.openxmlformats.org/officeDocument/2006/relationships/image" Target="media/image14.jpe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4.jpg"/><Relationship Id="rId37" Type="http://schemas.openxmlformats.org/officeDocument/2006/relationships/fontTable" Target="fontTable.xml"/><Relationship Id="rId40" Type="http://schemas.openxmlformats.org/officeDocument/2006/relationships/customXml" Target="../customXml/item3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hyperlink" Target="https://www.skjaak.kyrkja.no" TargetMode="External"/><Relationship Id="rId35" Type="http://schemas.openxmlformats.org/officeDocument/2006/relationships/header" Target="header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hyperlink" Target="http://www.skjaak.kyrkja.no" TargetMode="External"/><Relationship Id="rId3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MSOFFICE\WINWORD\MALER\B-OPPV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F6072B1F958BF740AC17DCD4A5030C93" ma:contentTypeVersion="11" ma:contentTypeDescription="Opprett et nytt dokument." ma:contentTypeScope="" ma:versionID="3a98b827b87659773d879688bb71f251">
  <xsd:schema xmlns:xsd="http://www.w3.org/2001/XMLSchema" xmlns:xs="http://www.w3.org/2001/XMLSchema" xmlns:p="http://schemas.microsoft.com/office/2006/metadata/properties" xmlns:ns2="d3afb80b-2577-471c-85af-6576627a8472" xmlns:ns3="b0f85a00-d6a6-4490-9913-5646f89984dc" targetNamespace="http://schemas.microsoft.com/office/2006/metadata/properties" ma:root="true" ma:fieldsID="c2f07b9c15df79f1356d6db395ec6ae3" ns2:_="" ns3:_="">
    <xsd:import namespace="d3afb80b-2577-471c-85af-6576627a8472"/>
    <xsd:import namespace="b0f85a00-d6a6-4490-9913-5646f89984d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3afb80b-2577-471c-85af-6576627a847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Bildemerkelapper" ma:readOnly="false" ma:fieldId="{5cf76f15-5ced-4ddc-b409-7134ff3c332f}" ma:taxonomyMulti="true" ma:sspId="022f95b5-fafb-4cbb-a404-527925d96b1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f85a00-d6a6-4490-9913-5646f89984dc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388f9fbf-d34b-48a8-9b5c-48cafb38a507}" ma:internalName="TaxCatchAll" ma:showField="CatchAllData" ma:web="b0f85a00-d6a6-4490-9913-5646f89984d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0f85a00-d6a6-4490-9913-5646f89984dc" xsi:nil="true"/>
    <lcf76f155ced4ddcb4097134ff3c332f xmlns="d3afb80b-2577-471c-85af-6576627a847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3B90EE1C-2643-42C2-AC10-88B0ED5BEBB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1BC484C-E03D-45FC-BF98-9D5D313A6FFA}"/>
</file>

<file path=customXml/itemProps3.xml><?xml version="1.0" encoding="utf-8"?>
<ds:datastoreItem xmlns:ds="http://schemas.openxmlformats.org/officeDocument/2006/customXml" ds:itemID="{B6674ECF-BE27-4497-87A7-471B8A3D6721}"/>
</file>

<file path=customXml/itemProps4.xml><?xml version="1.0" encoding="utf-8"?>
<ds:datastoreItem xmlns:ds="http://schemas.openxmlformats.org/officeDocument/2006/customXml" ds:itemID="{601593F4-B125-4780-ABA7-6001A0D21758}"/>
</file>

<file path=docProps/app.xml><?xml version="1.0" encoding="utf-8"?>
<Properties xmlns="http://schemas.openxmlformats.org/officeDocument/2006/extended-properties" xmlns:vt="http://schemas.openxmlformats.org/officeDocument/2006/docPropsVTypes">
  <Template>B-OPPV</Template>
  <TotalTime>0</TotalTime>
  <Pages>15</Pages>
  <Words>3169</Words>
  <Characters>16797</Characters>
  <Application>Microsoft Office Word</Application>
  <DocSecurity>0</DocSecurity>
  <Lines>139</Lines>
  <Paragraphs>39</Paragraphs>
  <ScaleCrop>false</ScaleCrop>
  <Company>Skjåk kyrkjekontor</Company>
  <LinksUpToDate>false</LinksUpToDate>
  <CharactersWithSpaces>19927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–––––</dc:title>
  <dc:subject/>
  <dc:creator>Kristen Mathias Hyrve</dc:creator>
  <cp:keywords/>
  <cp:lastModifiedBy>Teigum, Arnborg</cp:lastModifiedBy>
  <cp:revision>2</cp:revision>
  <cp:lastPrinted>2026-02-26T10:10:00Z</cp:lastPrinted>
  <dcterms:created xsi:type="dcterms:W3CDTF">2026-02-26T10:47:00Z</dcterms:created>
  <dcterms:modified xsi:type="dcterms:W3CDTF">2026-02-26T10:47:00Z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0x010100F6072B1F958BF740AC17DCD4A5030C93</vt:lpwstr>
  </property>
</Properties>
</file>